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1B5B" w:rsidRPr="007D1671" w:rsidRDefault="003D7BF7" w:rsidP="00591B5B">
      <w:pPr>
        <w:shd w:val="clear" w:color="auto" w:fill="9966FF"/>
        <w:rPr>
          <w:rFonts w:cs="Mangal"/>
          <w:b/>
          <w:color w:val="5B9BD5" w:themeColor="accent5"/>
          <w:sz w:val="36"/>
          <w:szCs w:val="36"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33EAD">
        <w:rPr>
          <w:rFonts w:cs="Mangal"/>
          <w:b/>
          <w:color w:val="5B9BD5" w:themeColor="accent5"/>
          <w:sz w:val="32"/>
          <w:szCs w:val="32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               </w:t>
      </w:r>
      <w:r w:rsidR="007D1671">
        <w:rPr>
          <w:rFonts w:cs="Mangal"/>
          <w:b/>
          <w:color w:val="5B9BD5" w:themeColor="accent5"/>
          <w:sz w:val="32"/>
          <w:szCs w:val="32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7D1671" w:rsidRPr="007D1671">
        <w:rPr>
          <w:rFonts w:cs="Mangal"/>
          <w:b/>
          <w:color w:val="5B9BD5" w:themeColor="accent5"/>
          <w:sz w:val="32"/>
          <w:szCs w:val="32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F914DA" w:rsidRPr="00791129">
        <w:rPr>
          <w:rFonts w:cs="Mangal" w:hint="cs"/>
          <w:b/>
          <w:color w:val="5B9BD5" w:themeColor="accent5"/>
          <w:sz w:val="40"/>
          <w:szCs w:val="40"/>
          <w:cs/>
          <w:lang w:bidi="ne-NP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पहिचान</w:t>
      </w:r>
      <w:r w:rsidR="00F914DA" w:rsidRPr="007D1671">
        <w:rPr>
          <w:rFonts w:cs="Mangal" w:hint="cs"/>
          <w:b/>
          <w:color w:val="5B9BD5" w:themeColor="accent5"/>
          <w:sz w:val="36"/>
          <w:szCs w:val="36"/>
          <w:cs/>
          <w:lang w:bidi="ne-NP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त्रैमासिक</w:t>
      </w:r>
      <w:r w:rsidR="00591B5B" w:rsidRPr="007D1671">
        <w:rPr>
          <w:rFonts w:cs="Mangal" w:hint="cs"/>
          <w:b/>
          <w:color w:val="5B9BD5" w:themeColor="accent5"/>
          <w:sz w:val="36"/>
          <w:szCs w:val="36"/>
          <w:cs/>
          <w:lang w:bidi="ne-NP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ई</w:t>
      </w:r>
      <w:r w:rsidR="00591B5B" w:rsidRPr="007D1671">
        <w:rPr>
          <w:rFonts w:cs="Mangal"/>
          <w:b/>
          <w:color w:val="5B9BD5" w:themeColor="accent5"/>
          <w:sz w:val="36"/>
          <w:szCs w:val="36"/>
          <w:lang w:bidi="ne-NP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-</w:t>
      </w:r>
      <w:r w:rsidR="00591B5B" w:rsidRPr="007D1671">
        <w:rPr>
          <w:rFonts w:cs="Mangal" w:hint="cs"/>
          <w:b/>
          <w:color w:val="5B9BD5" w:themeColor="accent5"/>
          <w:sz w:val="36"/>
          <w:szCs w:val="36"/>
          <w:cs/>
          <w:lang w:bidi="ne-NP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बुलेट</w:t>
      </w:r>
      <w:r w:rsidR="00044D51" w:rsidRPr="007D1671">
        <w:rPr>
          <w:rFonts w:cs="Mangal" w:hint="cs"/>
          <w:b/>
          <w:color w:val="5B9BD5" w:themeColor="accent5"/>
          <w:sz w:val="36"/>
          <w:szCs w:val="36"/>
          <w:cs/>
          <w:lang w:bidi="ne-NP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िन</w:t>
      </w:r>
      <w:r w:rsidR="00591B5B" w:rsidRPr="007D1671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591B5B" w:rsidRPr="00933EAD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591B5B" w:rsidRPr="00933EAD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591B5B" w:rsidRPr="00933EAD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591B5B" w:rsidRPr="00933EAD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591B5B" w:rsidRPr="00933EAD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591B5B" w:rsidRPr="00933EAD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7D1671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7D1671">
        <w:rPr>
          <w:rFonts w:cs="Mangal"/>
          <w:b/>
          <w:color w:val="5B9BD5" w:themeColor="accent5"/>
          <w:sz w:val="36"/>
          <w:szCs w:val="36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BD231A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ne-NP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अप्रिल</w:t>
      </w:r>
      <w:r w:rsidR="00BD231A" w:rsidRPr="007D1671">
        <w:rPr>
          <w:rFonts w:cs="Mangal"/>
          <w:b/>
          <w:outline/>
          <w:color w:val="5B9BD5" w:themeColor="accent5"/>
          <w:sz w:val="24"/>
          <w:szCs w:val="24"/>
          <w:lang w:bidi="ne-NP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-</w:t>
      </w:r>
      <w:r w:rsidR="00BD231A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ne-NP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जुन</w:t>
      </w:r>
      <w:r w:rsidR="00BD231A" w:rsidRPr="007D1671">
        <w:rPr>
          <w:rFonts w:cs="Mangal"/>
          <w:b/>
          <w:outline/>
          <w:color w:val="5B9BD5" w:themeColor="accent5"/>
          <w:sz w:val="24"/>
          <w:szCs w:val="24"/>
          <w:lang w:bidi="ne-NP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, </w:t>
      </w:r>
      <w:r w:rsidR="00BD231A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ne-NP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२०२२</w:t>
      </w:r>
      <w:r w:rsidR="00BD231A" w:rsidRPr="00933EAD">
        <w:rPr>
          <w:rFonts w:cs="Mangal"/>
          <w:b/>
          <w:color w:val="5B9BD5" w:themeColor="accent5"/>
          <w:sz w:val="24"/>
          <w:szCs w:val="24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044D51" w:rsidRPr="00933EAD">
        <w:rPr>
          <w:rFonts w:cs="Mangal"/>
          <w:b/>
          <w:color w:val="5B9BD5" w:themeColor="accent5"/>
          <w:sz w:val="24"/>
          <w:szCs w:val="24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044D51" w:rsidRPr="00933EAD">
        <w:rPr>
          <w:rFonts w:cs="Mangal"/>
          <w:b/>
          <w:color w:val="5B9BD5" w:themeColor="accent5"/>
          <w:sz w:val="24"/>
          <w:szCs w:val="24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044D51" w:rsidRPr="00933EAD">
        <w:rPr>
          <w:rFonts w:cs="Mangal"/>
          <w:b/>
          <w:color w:val="5B9BD5" w:themeColor="accent5"/>
          <w:sz w:val="24"/>
          <w:szCs w:val="24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044D51" w:rsidRPr="00933EAD">
        <w:rPr>
          <w:rFonts w:cs="Mangal"/>
          <w:b/>
          <w:color w:val="5B9BD5" w:themeColor="accent5"/>
          <w:sz w:val="24"/>
          <w:szCs w:val="24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7D1671">
        <w:rPr>
          <w:rFonts w:cs="Mangal"/>
          <w:b/>
          <w:color w:val="5B9BD5" w:themeColor="accent5"/>
          <w:sz w:val="24"/>
          <w:szCs w:val="24"/>
          <w:cs/>
          <w:lang w:bidi="hi-IN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591B5B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hi-IN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वर्ष</w:t>
      </w:r>
      <w:r w:rsidR="00591B5B" w:rsidRPr="007D1671">
        <w:rPr>
          <w:rFonts w:cs="Mangal"/>
          <w:b/>
          <w:outline/>
          <w:color w:val="5B9BD5" w:themeColor="accent5"/>
          <w:sz w:val="24"/>
          <w:szCs w:val="24"/>
          <w:cs/>
          <w:lang w:bidi="hi-IN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="00591B5B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hi-IN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१</w:t>
      </w:r>
      <w:r w:rsidR="00591B5B" w:rsidRPr="007D1671">
        <w:rPr>
          <w:b/>
          <w:outline/>
          <w:color w:val="5B9BD5" w:themeColor="accent5"/>
          <w:sz w:val="24"/>
          <w:szCs w:val="24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, </w:t>
      </w:r>
      <w:r w:rsidR="00591B5B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hi-IN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अंक</w:t>
      </w:r>
      <w:r w:rsidR="00591B5B" w:rsidRPr="007D1671">
        <w:rPr>
          <w:rFonts w:cs="Mangal"/>
          <w:b/>
          <w:outline/>
          <w:color w:val="5B9BD5" w:themeColor="accent5"/>
          <w:sz w:val="24"/>
          <w:szCs w:val="24"/>
          <w:cs/>
          <w:lang w:bidi="hi-IN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="00591B5B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hi-IN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२</w:t>
      </w:r>
      <w:r w:rsidR="00591B5B" w:rsidRPr="007D1671">
        <w:rPr>
          <w:b/>
          <w:outline/>
          <w:color w:val="5B9BD5" w:themeColor="accent5"/>
          <w:sz w:val="24"/>
          <w:szCs w:val="24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, </w:t>
      </w:r>
      <w:r w:rsidR="00591B5B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hi-IN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२०७</w:t>
      </w:r>
      <w:r w:rsidR="00591B5B" w:rsidRPr="007D1671">
        <w:rPr>
          <w:rFonts w:cs="Mangal" w:hint="cs"/>
          <w:b/>
          <w:outline/>
          <w:color w:val="5B9BD5" w:themeColor="accent5"/>
          <w:sz w:val="24"/>
          <w:szCs w:val="24"/>
          <w:cs/>
          <w:lang w:bidi="ne-NP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९</w:t>
      </w:r>
    </w:p>
    <w:p w:rsidR="009351C7" w:rsidRPr="0042571F" w:rsidRDefault="00B36B64" w:rsidP="00591B5B">
      <w:pPr>
        <w:shd w:val="clear" w:color="auto" w:fill="9966FF"/>
        <w:rPr>
          <w:rFonts w:cs="Mangal"/>
          <w:sz w:val="24"/>
          <w:szCs w:val="24"/>
          <w:lang w:bidi="ne-NP"/>
        </w:rPr>
      </w:pPr>
      <w:r w:rsidRPr="0042571F">
        <w:rPr>
          <w:noProof/>
          <w:lang w:bidi="ne-NP"/>
        </w:rPr>
        <w:drawing>
          <wp:anchor distT="0" distB="0" distL="114300" distR="114300" simplePos="0" relativeHeight="251713024" behindDoc="0" locked="0" layoutInCell="1" allowOverlap="1" wp14:anchorId="4BD923A2" wp14:editId="6438DD15">
            <wp:simplePos x="0" y="0"/>
            <wp:positionH relativeFrom="column">
              <wp:posOffset>341630</wp:posOffset>
            </wp:positionH>
            <wp:positionV relativeFrom="paragraph">
              <wp:posOffset>128270</wp:posOffset>
            </wp:positionV>
            <wp:extent cx="6510020" cy="4150995"/>
            <wp:effectExtent l="0" t="0" r="5080" b="1905"/>
            <wp:wrapSquare wrapText="bothSides"/>
            <wp:docPr id="247" name="Picture 247" descr="D:\DURGA\Three month bulletin\April-June\Photo\Hand over policy paper 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RGA\Three month bulletin\April-June\Photo\Hand over policy paper COVE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415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BF7" w:rsidRPr="0042571F">
        <w:rPr>
          <w:rFonts w:cs="Mangal"/>
          <w:sz w:val="32"/>
          <w:szCs w:val="32"/>
          <w:cs/>
          <w:lang w:bidi="hi-IN"/>
        </w:rPr>
        <w:t xml:space="preserve">       </w:t>
      </w:r>
      <w:r w:rsidR="00D85A45">
        <w:rPr>
          <w:noProof/>
          <w:color w:val="auto"/>
          <w:kern w:val="0"/>
          <w:sz w:val="24"/>
          <w:szCs w:val="24"/>
          <w:lang w:bidi="ne-NP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748669A9" wp14:editId="63905BF9">
                <wp:simplePos x="0" y="0"/>
                <wp:positionH relativeFrom="margin">
                  <wp:posOffset>-141136</wp:posOffset>
                </wp:positionH>
                <wp:positionV relativeFrom="paragraph">
                  <wp:posOffset>4819291</wp:posOffset>
                </wp:positionV>
                <wp:extent cx="7608957" cy="143124"/>
                <wp:effectExtent l="0" t="0" r="0" b="9525"/>
                <wp:wrapNone/>
                <wp:docPr id="154" name="Rectangl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8957" cy="14312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9351C7" w:rsidRDefault="009351C7" w:rsidP="00D85A45">
                            <w:pPr>
                              <w:shd w:val="clear" w:color="auto" w:fill="9933FF"/>
                              <w:jc w:val="center"/>
                              <w:rPr>
                                <w:rFonts w:ascii="Nirmala UI" w:hAnsi="Nirmala UI" w:cs="Nirmala UI"/>
                                <w:sz w:val="18"/>
                                <w:szCs w:val="18"/>
                                <w:lang w:bidi="ne-NP"/>
                              </w:rPr>
                            </w:pPr>
                          </w:p>
                          <w:p w:rsidR="00D85A45" w:rsidRPr="00B0239B" w:rsidRDefault="00D85A45" w:rsidP="00D85A45">
                            <w:pPr>
                              <w:shd w:val="clear" w:color="auto" w:fill="9933FF"/>
                              <w:jc w:val="center"/>
                              <w:rPr>
                                <w:rFonts w:ascii="Nirmala UI" w:hAnsi="Nirmala UI" w:cs="Nirmala UI"/>
                                <w:sz w:val="18"/>
                                <w:szCs w:val="18"/>
                                <w:lang w:bidi="ne-NP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4167CF" id="Rectangle 157" o:spid="_x0000_s1026" style="position:absolute;margin-left:-11.1pt;margin-top:379.45pt;width:599.15pt;height:11.25pt;z-index:2516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" fillcolor="white [3212]" stroked="f">
                <v:textbox inset="2.88pt,2.88pt,2.88pt,2.88pt">
                  <w:txbxContent>
                    <w:p w:rsidR="009351C7" w:rsidRDefault="009351C7" w:rsidP="00D85A45">
                      <w:pPr>
                        <w:shd w:val="clear" w:color="auto" w:fill="9933FF"/>
                        <w:jc w:val="center"/>
                        <w:rPr>
                          <w:rFonts w:ascii="Nirmala UI" w:hAnsi="Nirmala UI" w:cs="Nirmala UI"/>
                          <w:sz w:val="18"/>
                          <w:szCs w:val="18"/>
                          <w:lang w:bidi="ne-NP"/>
                        </w:rPr>
                      </w:pPr>
                    </w:p>
                    <w:p w:rsidR="00D85A45" w:rsidRPr="00B0239B" w:rsidRDefault="00D85A45" w:rsidP="00D85A45">
                      <w:pPr>
                        <w:shd w:val="clear" w:color="auto" w:fill="9933FF"/>
                        <w:jc w:val="center"/>
                        <w:rPr>
                          <w:rFonts w:ascii="Nirmala UI" w:hAnsi="Nirmala UI" w:cs="Nirmala UI"/>
                          <w:sz w:val="18"/>
                          <w:szCs w:val="18"/>
                          <w:lang w:bidi="ne-NP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3D7BF7" w:rsidRDefault="003D7BF7" w:rsidP="003D7BF7"/>
    <w:p w:rsidR="00D85A45" w:rsidRPr="00D85A45" w:rsidRDefault="004B32A5" w:rsidP="00D85A45">
      <w:pPr>
        <w:rPr>
          <w:rFonts w:cs="Kokila"/>
          <w:szCs w:val="18"/>
          <w:lang w:bidi="ne-NP"/>
        </w:rPr>
      </w:pPr>
      <w:r>
        <w:rPr>
          <w:noProof/>
          <w:color w:val="auto"/>
          <w:kern w:val="0"/>
          <w:sz w:val="24"/>
          <w:szCs w:val="24"/>
          <w:lang w:bidi="ne-NP"/>
        </w:rPr>
        <mc:AlternateContent>
          <mc:Choice Requires="wps">
            <w:drawing>
              <wp:anchor distT="36576" distB="36576" distL="36576" distR="36576" simplePos="0" relativeHeight="251707904" behindDoc="0" locked="0" layoutInCell="1" allowOverlap="1" wp14:anchorId="342548BB" wp14:editId="15640FA5">
                <wp:simplePos x="0" y="0"/>
                <wp:positionH relativeFrom="column">
                  <wp:posOffset>1270</wp:posOffset>
                </wp:positionH>
                <wp:positionV relativeFrom="page">
                  <wp:posOffset>821083</wp:posOffset>
                </wp:positionV>
                <wp:extent cx="2662555" cy="0"/>
                <wp:effectExtent l="0" t="0" r="0" b="0"/>
                <wp:wrapNone/>
                <wp:docPr id="256" name="Lin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255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FFF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610001" id="Line 177" o:spid="_x0000_s1026" style="position:absolute;z-index:2517079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" from=".1pt,64.65pt" to="209.75pt,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" strokecolor="#fffffe" strokeweight="1pt">
                <v:shadow color="#dcd6d4"/>
                <w10:wrap anchory="page"/>
              </v:line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:lang w:bidi="ne-NP"/>
        </w:rPr>
        <mc:AlternateContent>
          <mc:Choice Requires="wps">
            <w:drawing>
              <wp:anchor distT="36576" distB="36576" distL="36576" distR="36576" simplePos="0" relativeHeight="251705856" behindDoc="0" locked="0" layoutInCell="1" allowOverlap="1" wp14:anchorId="3AB8DB06" wp14:editId="60B743DA">
                <wp:simplePos x="0" y="0"/>
                <wp:positionH relativeFrom="column">
                  <wp:posOffset>6412202</wp:posOffset>
                </wp:positionH>
                <wp:positionV relativeFrom="page">
                  <wp:posOffset>2671445</wp:posOffset>
                </wp:positionV>
                <wp:extent cx="0" cy="1331595"/>
                <wp:effectExtent l="0" t="0" r="38100" b="20955"/>
                <wp:wrapNone/>
                <wp:docPr id="255" name="Lin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159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FFF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FA354D" id="Line 172" o:spid="_x0000_s1026" style="position:absolute;z-index:2517058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" from="504.9pt,210.35pt" to="504.9pt,3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" strokecolor="#fffffe" strokeweight="1pt">
                <v:shadow color="#dcd6d4"/>
                <w10:wrap anchory="page"/>
              </v:line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:lang w:bidi="ne-NP"/>
        </w:rPr>
        <mc:AlternateContent>
          <mc:Choice Requires="wps">
            <w:drawing>
              <wp:anchor distT="36576" distB="36576" distL="36576" distR="36576" simplePos="0" relativeHeight="251703808" behindDoc="0" locked="0" layoutInCell="1" allowOverlap="1" wp14:anchorId="71B2F7C1" wp14:editId="79D7A716">
                <wp:simplePos x="0" y="0"/>
                <wp:positionH relativeFrom="column">
                  <wp:posOffset>1270</wp:posOffset>
                </wp:positionH>
                <wp:positionV relativeFrom="page">
                  <wp:posOffset>4464717</wp:posOffset>
                </wp:positionV>
                <wp:extent cx="2628900" cy="0"/>
                <wp:effectExtent l="8255" t="13970" r="10795" b="14605"/>
                <wp:wrapNone/>
                <wp:docPr id="253" name="Lin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FFF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B574B4" id="Line 150" o:spid="_x0000_s1026" style="position:absolute;z-index:2517038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" from=".1pt,351.55pt" to="207.1pt,3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" strokecolor="#fffffe" strokeweight="1pt">
                <v:shadow color="#dcd6d4"/>
                <w10:wrap anchory="page"/>
              </v:line>
            </w:pict>
          </mc:Fallback>
        </mc:AlternateContent>
      </w:r>
      <w:r w:rsidR="00D85A45">
        <w:rPr>
          <w:rFonts w:cs="Kokila"/>
          <w:szCs w:val="18"/>
          <w:cs/>
          <w:lang w:bidi="ne-NP"/>
        </w:rPr>
        <w:tab/>
      </w:r>
      <w:r w:rsidR="00D85A45">
        <w:rPr>
          <w:rFonts w:cs="Kokila"/>
          <w:szCs w:val="18"/>
          <w:cs/>
          <w:lang w:bidi="ne-NP"/>
        </w:rPr>
        <w:tab/>
      </w:r>
      <w:r w:rsidR="00D85A45">
        <w:rPr>
          <w:rFonts w:cs="Kokila"/>
          <w:szCs w:val="18"/>
          <w:cs/>
          <w:lang w:bidi="ne-NP"/>
        </w:rPr>
        <w:tab/>
      </w:r>
      <w:r w:rsidR="00D85A45">
        <w:rPr>
          <w:rFonts w:cs="Kokila"/>
          <w:szCs w:val="18"/>
          <w:cs/>
          <w:lang w:bidi="ne-NP"/>
        </w:rPr>
        <w:tab/>
      </w:r>
    </w:p>
    <w:p w:rsidR="009351C7" w:rsidRDefault="009351C7" w:rsidP="003D7BF7">
      <w:pPr>
        <w:rPr>
          <w:rFonts w:cs="Kokila"/>
          <w:szCs w:val="18"/>
          <w:lang w:bidi="ne-NP"/>
        </w:rPr>
      </w:pPr>
    </w:p>
    <w:p w:rsidR="009351C7" w:rsidRDefault="009351C7" w:rsidP="003D7BF7">
      <w:pPr>
        <w:rPr>
          <w:rFonts w:cs="Kokila"/>
          <w:szCs w:val="18"/>
          <w:lang w:bidi="ne-NP"/>
        </w:rPr>
      </w:pPr>
    </w:p>
    <w:p w:rsidR="00DB6B24" w:rsidRPr="00957D3A" w:rsidRDefault="00B15AF6" w:rsidP="00957D3A">
      <w:pPr>
        <w:pStyle w:val="NoSpacing"/>
        <w:rPr>
          <w:rFonts w:ascii="Nirmala UI" w:eastAsiaTheme="majorEastAsia" w:hAnsi="Nirmala UI" w:cs="Nirmala UI"/>
          <w:b/>
          <w:sz w:val="32"/>
          <w:lang w:bidi="ne-NP"/>
        </w:rPr>
      </w:pPr>
      <w:bookmarkStart w:id="0" w:name="_GoBack"/>
      <w:r>
        <w:rPr>
          <w:lang w:bidi="ne-NP"/>
        </w:rPr>
        <w:drawing>
          <wp:anchor distT="0" distB="0" distL="114300" distR="114300" simplePos="0" relativeHeight="251715072" behindDoc="0" locked="0" layoutInCell="1" allowOverlap="1" wp14:anchorId="697B0A13" wp14:editId="303E7BEE">
            <wp:simplePos x="0" y="0"/>
            <wp:positionH relativeFrom="column">
              <wp:posOffset>462915</wp:posOffset>
            </wp:positionH>
            <wp:positionV relativeFrom="paragraph">
              <wp:posOffset>4399915</wp:posOffset>
            </wp:positionV>
            <wp:extent cx="2505710" cy="2543810"/>
            <wp:effectExtent l="0" t="0" r="8890" b="8890"/>
            <wp:wrapSquare wrapText="bothSides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2543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48F4">
        <w:rPr>
          <w:lang w:bidi="ne-NP"/>
        </w:rPr>
        <w:drawing>
          <wp:anchor distT="0" distB="0" distL="114300" distR="114300" simplePos="0" relativeHeight="251714048" behindDoc="0" locked="0" layoutInCell="1" allowOverlap="1" wp14:anchorId="02813CC6" wp14:editId="330523C4">
            <wp:simplePos x="0" y="0"/>
            <wp:positionH relativeFrom="column">
              <wp:posOffset>3491865</wp:posOffset>
            </wp:positionH>
            <wp:positionV relativeFrom="paragraph">
              <wp:posOffset>3968750</wp:posOffset>
            </wp:positionV>
            <wp:extent cx="2877820" cy="3562985"/>
            <wp:effectExtent l="0" t="0" r="0" b="0"/>
            <wp:wrapSquare wrapText="bothSides"/>
            <wp:docPr id="249" name="Picture 249" descr="D:\DURGA\Three month bulletin\April-June\Photo\editori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URGA\Three month bulletin\April-June\Photo\editorial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5422"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2F9C64D3" wp14:editId="1DD4D14A">
                <wp:simplePos x="0" y="0"/>
                <wp:positionH relativeFrom="column">
                  <wp:posOffset>693420</wp:posOffset>
                </wp:positionH>
                <wp:positionV relativeFrom="paragraph">
                  <wp:posOffset>3200400</wp:posOffset>
                </wp:positionV>
                <wp:extent cx="3426460" cy="262255"/>
                <wp:effectExtent l="0" t="0" r="2540" b="4445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6460" cy="262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E54FE" w:rsidRPr="00D85A45" w:rsidRDefault="002E54FE" w:rsidP="002E54FE">
                            <w:pPr>
                              <w:rPr>
                                <w:rFonts w:cs="Kokila"/>
                                <w:szCs w:val="18"/>
                                <w:lang w:bidi="ne-NP"/>
                              </w:rPr>
                            </w:pPr>
                            <w:r w:rsidRPr="00B0239B">
                              <w:rPr>
                                <w:rFonts w:ascii="Nirmala UI" w:hAnsi="Nirmala UI" w:cs="Nirmala UI"/>
                                <w:sz w:val="18"/>
                                <w:szCs w:val="18"/>
                                <w:cs/>
                                <w:lang w:bidi="ne-NP"/>
                              </w:rPr>
                              <w:t>सर्वोच्च अदालतका सह रज</w:t>
                            </w:r>
                            <w:r>
                              <w:rPr>
                                <w:rFonts w:ascii="Nirmala UI" w:hAnsi="Nirmala UI" w:cs="Nirmala UI"/>
                                <w:sz w:val="18"/>
                                <w:szCs w:val="18"/>
                                <w:cs/>
                                <w:lang w:bidi="ne-NP"/>
                              </w:rPr>
                              <w:t>िष्ट्रार नारायण प्रसाद रेग्मीला</w:t>
                            </w:r>
                            <w:r>
                              <w:rPr>
                                <w:rFonts w:ascii="Nirmala UI" w:hAnsi="Nirmala UI" w:cs="Nirmala UI" w:hint="cs"/>
                                <w:sz w:val="18"/>
                                <w:szCs w:val="18"/>
                                <w:cs/>
                                <w:lang w:bidi="ne-NP"/>
                              </w:rPr>
                              <w:t>ई</w:t>
                            </w:r>
                            <w:r w:rsidRPr="00B0239B">
                              <w:rPr>
                                <w:rFonts w:ascii="Nirmala UI" w:hAnsi="Nirmala UI" w:cs="Nirmala UI"/>
                                <w:sz w:val="18"/>
                                <w:szCs w:val="18"/>
                                <w:cs/>
                                <w:lang w:bidi="ne-NP"/>
                              </w:rPr>
                              <w:t xml:space="preserve"> ध्यानाकर्षणपत्र बुझाउँदै</w:t>
                            </w:r>
                          </w:p>
                          <w:p w:rsidR="002E54FE" w:rsidRPr="00724565" w:rsidRDefault="002E54FE" w:rsidP="002E54FE">
                            <w:pPr>
                              <w:pStyle w:val="Caption"/>
                              <w:rPr>
                                <w:noProof/>
                                <w:color w:val="212120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9C64D3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7" type="#_x0000_t202" style="position:absolute;margin-left:54.6pt;margin-top:252pt;width:269.8pt;height:20.6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" stroked="f">
                <v:textbox inset="0,0,0,0">
                  <w:txbxContent>
                    <w:p w:rsidR="002E54FE" w:rsidRPr="00D85A45" w:rsidRDefault="002E54FE" w:rsidP="002E54FE">
                      <w:pPr>
                        <w:rPr>
                          <w:rFonts w:cs="Kokila"/>
                          <w:szCs w:val="18"/>
                          <w:lang w:bidi="ne-NP"/>
                        </w:rPr>
                      </w:pPr>
                      <w:r w:rsidRPr="00B0239B">
                        <w:rPr>
                          <w:rFonts w:ascii="Nirmala UI" w:hAnsi="Nirmala UI" w:cs="Nirmala UI"/>
                          <w:sz w:val="18"/>
                          <w:szCs w:val="18"/>
                          <w:cs/>
                          <w:lang w:bidi="ne-NP"/>
                        </w:rPr>
                        <w:t>सर्वोच्च अदालतका सह रज</w:t>
                      </w:r>
                      <w:r>
                        <w:rPr>
                          <w:rFonts w:ascii="Nirmala UI" w:hAnsi="Nirmala UI" w:cs="Nirmala UI"/>
                          <w:sz w:val="18"/>
                          <w:szCs w:val="18"/>
                          <w:cs/>
                          <w:lang w:bidi="ne-NP"/>
                        </w:rPr>
                        <w:t>िष्ट्रार नारायण प्रसाद रेग्मीला</w:t>
                      </w:r>
                      <w:r>
                        <w:rPr>
                          <w:rFonts w:ascii="Nirmala UI" w:hAnsi="Nirmala UI" w:cs="Nirmala UI" w:hint="cs"/>
                          <w:sz w:val="18"/>
                          <w:szCs w:val="18"/>
                          <w:cs/>
                          <w:lang w:bidi="ne-NP"/>
                        </w:rPr>
                        <w:t>ई</w:t>
                      </w:r>
                      <w:r w:rsidRPr="00B0239B">
                        <w:rPr>
                          <w:rFonts w:ascii="Nirmala UI" w:hAnsi="Nirmala UI" w:cs="Nirmala UI"/>
                          <w:sz w:val="18"/>
                          <w:szCs w:val="18"/>
                          <w:cs/>
                          <w:lang w:bidi="ne-NP"/>
                        </w:rPr>
                        <w:t xml:space="preserve"> ध्यानाकर्षणपत्र बुझाउँदै</w:t>
                      </w:r>
                    </w:p>
                    <w:p w:rsidR="002E54FE" w:rsidRPr="00724565" w:rsidRDefault="002E54FE" w:rsidP="002E54FE">
                      <w:pPr>
                        <w:pStyle w:val="Caption"/>
                        <w:rPr>
                          <w:noProof/>
                          <w:color w:val="212120"/>
                          <w:sz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D0FE9">
        <w:br w:type="page"/>
      </w:r>
    </w:p>
    <w:bookmarkEnd w:id="0"/>
    <w:p w:rsidR="00957D3A" w:rsidRDefault="00DA2B22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rFonts w:ascii="Nirmala UI" w:eastAsiaTheme="majorEastAsia" w:hAnsi="Nirmala UI" w:cs="Nirmala UI"/>
          <w:b/>
          <w:noProof/>
          <w:sz w:val="32"/>
          <w:lang w:bidi="ne-NP"/>
        </w:rPr>
        <w:lastRenderedPageBreak/>
        <w:drawing>
          <wp:anchor distT="0" distB="0" distL="114300" distR="114300" simplePos="0" relativeHeight="251722240" behindDoc="0" locked="0" layoutInCell="1" allowOverlap="1" wp14:anchorId="7C6E2E13" wp14:editId="29EA8345">
            <wp:simplePos x="0" y="0"/>
            <wp:positionH relativeFrom="column">
              <wp:posOffset>3515360</wp:posOffset>
            </wp:positionH>
            <wp:positionV relativeFrom="paragraph">
              <wp:posOffset>1905</wp:posOffset>
            </wp:positionV>
            <wp:extent cx="3300984" cy="2478024"/>
            <wp:effectExtent l="0" t="0" r="0" b="0"/>
            <wp:wrapSquare wrapText="bothSides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84" cy="2478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5D2C781D" wp14:editId="0E08C80E">
                <wp:simplePos x="0" y="0"/>
                <wp:positionH relativeFrom="column">
                  <wp:posOffset>1988</wp:posOffset>
                </wp:positionH>
                <wp:positionV relativeFrom="paragraph">
                  <wp:posOffset>73550</wp:posOffset>
                </wp:positionV>
                <wp:extent cx="3029447" cy="2790907"/>
                <wp:effectExtent l="0" t="0" r="0" b="9525"/>
                <wp:wrapNone/>
                <wp:docPr id="26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447" cy="2790907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957D3A" w:rsidRPr="00957D3A" w:rsidRDefault="00957D3A" w:rsidP="005139BF">
                            <w:pPr>
                              <w:shd w:val="clear" w:color="auto" w:fill="FF9933"/>
                              <w:rPr>
                                <w:rFonts w:asciiTheme="majorHAnsi" w:eastAsiaTheme="majorEastAsia" w:hAnsiTheme="majorHAnsi" w:cstheme="majorBidi"/>
                                <w:b/>
                                <w:sz w:val="32"/>
                                <w:szCs w:val="32"/>
                                <w:lang w:bidi="ne-NP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 w:hint="cs"/>
                                <w:b/>
                                <w:sz w:val="32"/>
                                <w:cs/>
                                <w:lang w:bidi="ne-NP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sz w:val="32"/>
                                <w:cs/>
                                <w:lang w:bidi="ne-NP"/>
                              </w:rPr>
                              <w:tab/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sz w:val="32"/>
                                <w:cs/>
                                <w:lang w:bidi="ne-NP"/>
                              </w:rPr>
                              <w:tab/>
                            </w:r>
                            <w:r w:rsidRPr="00957D3A">
                              <w:rPr>
                                <w:rFonts w:asciiTheme="majorHAnsi" w:eastAsiaTheme="majorEastAsia" w:hAnsiTheme="majorHAnsi" w:cstheme="majorBidi" w:hint="cs"/>
                                <w:b/>
                                <w:sz w:val="32"/>
                                <w:szCs w:val="32"/>
                                <w:cs/>
                                <w:lang w:bidi="ne-NP"/>
                              </w:rPr>
                              <w:t xml:space="preserve">यो अंकमा </w:t>
                            </w:r>
                          </w:p>
                          <w:p w:rsidR="00957D3A" w:rsidRPr="00BD3B96" w:rsidRDefault="004F5682" w:rsidP="005139B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9933"/>
                              <w:ind w:left="340" w:hanging="270"/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lang w:bidi="ne-NP"/>
                              </w:rPr>
                            </w:pPr>
                            <w:r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>राष्ट्रिय कानुन रअन्तर्राष्ट्रिय सन्धि</w:t>
                            </w:r>
                            <w:r w:rsidR="00A15FA9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 xml:space="preserve"> महासन्धि सम्बन्ध</w:t>
                            </w:r>
                            <w:r w:rsidR="00A15FA9">
                              <w:rPr>
                                <w:rFonts w:ascii="Nirmala UI" w:eastAsiaTheme="majorEastAsia" w:hAnsi="Nirmala UI" w:cs="Nirmala UI" w:hint="cs"/>
                                <w:b/>
                                <w:szCs w:val="24"/>
                                <w:cs/>
                                <w:lang w:bidi="ne-NP"/>
                              </w:rPr>
                              <w:t>ी</w:t>
                            </w:r>
                            <w:r w:rsidR="00957D3A" w:rsidRPr="00BD3B96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 xml:space="preserve"> क्षमता अभिवृद्धि तालिम</w:t>
                            </w:r>
                          </w:p>
                          <w:p w:rsidR="00957D3A" w:rsidRPr="00BD3B96" w:rsidRDefault="00957D3A" w:rsidP="005139B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9933"/>
                              <w:ind w:left="340" w:hanging="270"/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lang w:bidi="ne-NP"/>
                              </w:rPr>
                            </w:pPr>
                            <w:r w:rsidRPr="00BD3B96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 xml:space="preserve">वकालत र पैरवी रणनीति र यसका उपकरण र प्रयोग </w:t>
                            </w:r>
                          </w:p>
                          <w:p w:rsidR="00957D3A" w:rsidRPr="00BD3B96" w:rsidRDefault="00957D3A" w:rsidP="005139B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9933"/>
                              <w:ind w:left="340" w:hanging="270"/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lang w:bidi="ne-NP"/>
                              </w:rPr>
                            </w:pPr>
                            <w:r w:rsidRPr="00BD3B96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>नीति निर्मातालाई ध्यानाकर्षण</w:t>
                            </w:r>
                          </w:p>
                          <w:p w:rsidR="00957D3A" w:rsidRPr="00BD3B96" w:rsidRDefault="00957D3A" w:rsidP="005139B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9933"/>
                              <w:ind w:left="340" w:hanging="270"/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lang w:bidi="ne-NP"/>
                              </w:rPr>
                            </w:pPr>
                            <w:r w:rsidRPr="00BD3B96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 xml:space="preserve">सिकाइको समावेशी ढाँचा र सिकाइमा प्रविधिको प्रयोग सम्बन्धी शिक्षकहरूलाई तालिम </w:t>
                            </w:r>
                          </w:p>
                          <w:p w:rsidR="00957D3A" w:rsidRPr="00BD3B96" w:rsidRDefault="00957D3A" w:rsidP="005139B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9933"/>
                              <w:ind w:left="340" w:hanging="270"/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lang w:bidi="ne-NP"/>
                              </w:rPr>
                            </w:pPr>
                            <w:r w:rsidRPr="00BD3B96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>स्वास्थ्यकर्मी र स्थानीय तहका प्रतिनिधिलाई अभिमुखीकरण</w:t>
                            </w:r>
                          </w:p>
                          <w:p w:rsidR="00957D3A" w:rsidRPr="00BD3B96" w:rsidRDefault="00957D3A" w:rsidP="005139B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9933"/>
                              <w:ind w:left="340" w:hanging="270"/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lang w:bidi="ne-NP"/>
                              </w:rPr>
                            </w:pPr>
                            <w:r w:rsidRPr="00BD3B96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>पहुँचयुक्त आघात व्यवस्थापन र मनोपरामर्श सम्बन्धी</w:t>
                            </w:r>
                            <w:r w:rsidRPr="00BD3B96">
                              <w:rPr>
                                <w:rFonts w:ascii="Nirmala UI" w:eastAsiaTheme="majorEastAsia" w:hAnsi="Nirmala UI" w:cs="Nirmala UI" w:hint="cs"/>
                                <w:b/>
                                <w:szCs w:val="24"/>
                                <w:cs/>
                                <w:lang w:bidi="ne-NP"/>
                              </w:rPr>
                              <w:t xml:space="preserve">  </w:t>
                            </w:r>
                            <w:r w:rsidRPr="00BD3B96">
                              <w:rPr>
                                <w:rFonts w:ascii="Nirmala UI" w:eastAsiaTheme="majorEastAsia" w:hAnsi="Nirmala UI" w:cs="Nirmala UI"/>
                                <w:b/>
                                <w:szCs w:val="24"/>
                                <w:cs/>
                                <w:lang w:bidi="ne-NP"/>
                              </w:rPr>
                              <w:t>तालिम</w:t>
                            </w:r>
                          </w:p>
                          <w:p w:rsidR="00957D3A" w:rsidRDefault="00957D3A" w:rsidP="00957D3A">
                            <w:pPr>
                              <w:shd w:val="clear" w:color="auto" w:fill="F7CAAC" w:themeFill="accent2" w:themeFillTint="66"/>
                              <w:rPr>
                                <w:rFonts w:ascii="Nirmala UI" w:eastAsiaTheme="majorEastAsia" w:hAnsi="Nirmala UI" w:cs="Nirmala UI"/>
                                <w:b/>
                                <w:sz w:val="32"/>
                                <w:lang w:bidi="ne-NP"/>
                              </w:rPr>
                            </w:pPr>
                          </w:p>
                          <w:p w:rsidR="00957D3A" w:rsidRPr="00957D3A" w:rsidRDefault="00957D3A" w:rsidP="00957D3A">
                            <w:pPr>
                              <w:shd w:val="clear" w:color="auto" w:fill="F7CAAC" w:themeFill="accent2" w:themeFillTint="66"/>
                              <w:rPr>
                                <w:rFonts w:ascii="Nirmala UI" w:eastAsiaTheme="majorEastAsia" w:hAnsi="Nirmala UI" w:cs="Nirmala UI"/>
                                <w:b/>
                                <w:sz w:val="32"/>
                                <w:lang w:bidi="ne-NP"/>
                              </w:rPr>
                            </w:pPr>
                          </w:p>
                          <w:p w:rsidR="00957D3A" w:rsidRDefault="00957D3A" w:rsidP="00957D3A">
                            <w:pPr>
                              <w:widowControl w:val="0"/>
                              <w:shd w:val="clear" w:color="auto" w:fill="F7CAAC" w:themeFill="accent2" w:themeFillTint="66"/>
                              <w:spacing w:line="2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C781D" id="Text Box 33" o:spid="_x0000_s1028" type="#_x0000_t202" style="position:absolute;margin-left:.15pt;margin-top:5.8pt;width:238.55pt;height:219.7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" fillcolor="#f93" stroked="f">
                <v:textbox inset="2.88pt,2.88pt,2.88pt,2.88pt">
                  <w:txbxContent>
                    <w:p w:rsidR="00957D3A" w:rsidRPr="00957D3A" w:rsidRDefault="00957D3A" w:rsidP="005139BF">
                      <w:pPr>
                        <w:shd w:val="clear" w:color="auto" w:fill="FF9933"/>
                        <w:rPr>
                          <w:rFonts w:asciiTheme="majorHAnsi" w:eastAsiaTheme="majorEastAsia" w:hAnsiTheme="majorHAnsi" w:cstheme="majorBidi"/>
                          <w:b/>
                          <w:sz w:val="32"/>
                          <w:szCs w:val="32"/>
                          <w:lang w:bidi="ne-NP"/>
                        </w:rPr>
                      </w:pPr>
                      <w:r>
                        <w:rPr>
                          <w:rFonts w:asciiTheme="majorHAnsi" w:eastAsiaTheme="majorEastAsia" w:hAnsiTheme="majorHAnsi" w:cstheme="majorBidi" w:hint="cs"/>
                          <w:b/>
                          <w:sz w:val="32"/>
                          <w:cs/>
                          <w:lang w:bidi="ne-NP"/>
                        </w:rPr>
                        <w:t xml:space="preserve">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sz w:val="32"/>
                          <w:cs/>
                          <w:lang w:bidi="ne-NP"/>
                        </w:rPr>
                        <w:tab/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sz w:val="32"/>
                          <w:cs/>
                          <w:lang w:bidi="ne-NP"/>
                        </w:rPr>
                        <w:tab/>
                      </w:r>
                      <w:r w:rsidRPr="00957D3A">
                        <w:rPr>
                          <w:rFonts w:asciiTheme="majorHAnsi" w:eastAsiaTheme="majorEastAsia" w:hAnsiTheme="majorHAnsi" w:cstheme="majorBidi" w:hint="cs"/>
                          <w:b/>
                          <w:sz w:val="32"/>
                          <w:szCs w:val="32"/>
                          <w:cs/>
                          <w:lang w:bidi="ne-NP"/>
                        </w:rPr>
                        <w:t xml:space="preserve">यो अंकमा </w:t>
                      </w:r>
                    </w:p>
                    <w:p w:rsidR="00957D3A" w:rsidRPr="00BD3B96" w:rsidRDefault="004F5682" w:rsidP="005139B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9933"/>
                        <w:ind w:left="340" w:hanging="270"/>
                        <w:rPr>
                          <w:rFonts w:ascii="Nirmala UI" w:eastAsiaTheme="majorEastAsia" w:hAnsi="Nirmala UI" w:cs="Nirmala UI"/>
                          <w:b/>
                          <w:szCs w:val="24"/>
                          <w:lang w:bidi="ne-NP"/>
                        </w:rPr>
                      </w:pPr>
                      <w:r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>राष्ट्रिय कानुन रअन्तर्राष्ट्रिय सन्धि</w:t>
                      </w:r>
                      <w:r w:rsidR="00A15FA9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 xml:space="preserve"> महासन्धि सम्बन्ध</w:t>
                      </w:r>
                      <w:r w:rsidR="00A15FA9">
                        <w:rPr>
                          <w:rFonts w:ascii="Nirmala UI" w:eastAsiaTheme="majorEastAsia" w:hAnsi="Nirmala UI" w:cs="Nirmala UI" w:hint="cs"/>
                          <w:b/>
                          <w:szCs w:val="24"/>
                          <w:cs/>
                          <w:lang w:bidi="ne-NP"/>
                        </w:rPr>
                        <w:t>ी</w:t>
                      </w:r>
                      <w:r w:rsidR="00957D3A" w:rsidRPr="00BD3B96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 xml:space="preserve"> क्षमता अभिवृद्धि तालिम</w:t>
                      </w:r>
                    </w:p>
                    <w:p w:rsidR="00957D3A" w:rsidRPr="00BD3B96" w:rsidRDefault="00957D3A" w:rsidP="005139B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9933"/>
                        <w:ind w:left="340" w:hanging="270"/>
                        <w:rPr>
                          <w:rFonts w:ascii="Nirmala UI" w:eastAsiaTheme="majorEastAsia" w:hAnsi="Nirmala UI" w:cs="Nirmala UI"/>
                          <w:b/>
                          <w:szCs w:val="24"/>
                          <w:lang w:bidi="ne-NP"/>
                        </w:rPr>
                      </w:pPr>
                      <w:r w:rsidRPr="00BD3B96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 xml:space="preserve">वकालत र पैरवी रणनीति र यसका उपकरण र प्रयोग </w:t>
                      </w:r>
                    </w:p>
                    <w:p w:rsidR="00957D3A" w:rsidRPr="00BD3B96" w:rsidRDefault="00957D3A" w:rsidP="005139B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9933"/>
                        <w:ind w:left="340" w:hanging="270"/>
                        <w:rPr>
                          <w:rFonts w:ascii="Nirmala UI" w:eastAsiaTheme="majorEastAsia" w:hAnsi="Nirmala UI" w:cs="Nirmala UI"/>
                          <w:b/>
                          <w:szCs w:val="24"/>
                          <w:lang w:bidi="ne-NP"/>
                        </w:rPr>
                      </w:pPr>
                      <w:r w:rsidRPr="00BD3B96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>नीति निर्मातालाई ध्यानाकर्षण</w:t>
                      </w:r>
                    </w:p>
                    <w:p w:rsidR="00957D3A" w:rsidRPr="00BD3B96" w:rsidRDefault="00957D3A" w:rsidP="005139B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9933"/>
                        <w:ind w:left="340" w:hanging="270"/>
                        <w:rPr>
                          <w:rFonts w:ascii="Nirmala UI" w:eastAsiaTheme="majorEastAsia" w:hAnsi="Nirmala UI" w:cs="Nirmala UI"/>
                          <w:b/>
                          <w:szCs w:val="24"/>
                          <w:lang w:bidi="ne-NP"/>
                        </w:rPr>
                      </w:pPr>
                      <w:r w:rsidRPr="00BD3B96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 xml:space="preserve">सिकाइको समावेशी ढाँचा र सिकाइमा प्रविधिको प्रयोग सम्बन्धी शिक्षकहरूलाई तालिम </w:t>
                      </w:r>
                    </w:p>
                    <w:p w:rsidR="00957D3A" w:rsidRPr="00BD3B96" w:rsidRDefault="00957D3A" w:rsidP="005139B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9933"/>
                        <w:ind w:left="340" w:hanging="270"/>
                        <w:rPr>
                          <w:rFonts w:ascii="Nirmala UI" w:eastAsiaTheme="majorEastAsia" w:hAnsi="Nirmala UI" w:cs="Nirmala UI"/>
                          <w:b/>
                          <w:szCs w:val="24"/>
                          <w:lang w:bidi="ne-NP"/>
                        </w:rPr>
                      </w:pPr>
                      <w:r w:rsidRPr="00BD3B96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>स्वास्थ्यकर्मी र स्थानीय तहका प्रतिनिधिलाई अभिमुखीकरण</w:t>
                      </w:r>
                    </w:p>
                    <w:p w:rsidR="00957D3A" w:rsidRPr="00BD3B96" w:rsidRDefault="00957D3A" w:rsidP="005139B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9933"/>
                        <w:ind w:left="340" w:hanging="270"/>
                        <w:rPr>
                          <w:rFonts w:ascii="Nirmala UI" w:eastAsiaTheme="majorEastAsia" w:hAnsi="Nirmala UI" w:cs="Nirmala UI"/>
                          <w:b/>
                          <w:szCs w:val="24"/>
                          <w:lang w:bidi="ne-NP"/>
                        </w:rPr>
                      </w:pPr>
                      <w:r w:rsidRPr="00BD3B96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>पहुँचयुक्त आघात व्यवस्थापन र मनोपरामर्श सम्बन्धी</w:t>
                      </w:r>
                      <w:r w:rsidRPr="00BD3B96">
                        <w:rPr>
                          <w:rFonts w:ascii="Nirmala UI" w:eastAsiaTheme="majorEastAsia" w:hAnsi="Nirmala UI" w:cs="Nirmala UI" w:hint="cs"/>
                          <w:b/>
                          <w:szCs w:val="24"/>
                          <w:cs/>
                          <w:lang w:bidi="ne-NP"/>
                        </w:rPr>
                        <w:t xml:space="preserve">  </w:t>
                      </w:r>
                      <w:r w:rsidRPr="00BD3B96">
                        <w:rPr>
                          <w:rFonts w:ascii="Nirmala UI" w:eastAsiaTheme="majorEastAsia" w:hAnsi="Nirmala UI" w:cs="Nirmala UI"/>
                          <w:b/>
                          <w:szCs w:val="24"/>
                          <w:cs/>
                          <w:lang w:bidi="ne-NP"/>
                        </w:rPr>
                        <w:t>तालिम</w:t>
                      </w:r>
                    </w:p>
                    <w:p w:rsidR="00957D3A" w:rsidRDefault="00957D3A" w:rsidP="00957D3A">
                      <w:pPr>
                        <w:shd w:val="clear" w:color="auto" w:fill="F7CAAC" w:themeFill="accent2" w:themeFillTint="66"/>
                        <w:rPr>
                          <w:rFonts w:ascii="Nirmala UI" w:eastAsiaTheme="majorEastAsia" w:hAnsi="Nirmala UI" w:cs="Nirmala UI"/>
                          <w:b/>
                          <w:sz w:val="32"/>
                          <w:lang w:bidi="ne-NP"/>
                        </w:rPr>
                      </w:pPr>
                    </w:p>
                    <w:p w:rsidR="00957D3A" w:rsidRPr="00957D3A" w:rsidRDefault="00957D3A" w:rsidP="00957D3A">
                      <w:pPr>
                        <w:shd w:val="clear" w:color="auto" w:fill="F7CAAC" w:themeFill="accent2" w:themeFillTint="66"/>
                        <w:rPr>
                          <w:rFonts w:ascii="Nirmala UI" w:eastAsiaTheme="majorEastAsia" w:hAnsi="Nirmala UI" w:cs="Nirmala UI"/>
                          <w:b/>
                          <w:sz w:val="32"/>
                          <w:lang w:bidi="ne-NP"/>
                        </w:rPr>
                      </w:pPr>
                    </w:p>
                    <w:p w:rsidR="00957D3A" w:rsidRDefault="00957D3A" w:rsidP="00957D3A">
                      <w:pPr>
                        <w:widowControl w:val="0"/>
                        <w:shd w:val="clear" w:color="auto" w:fill="F7CAAC" w:themeFill="accent2" w:themeFillTint="66"/>
                        <w:spacing w:line="28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957D3A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</w:p>
    <w:p w:rsidR="00957D3A" w:rsidRDefault="00225422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05518C0E" wp14:editId="2476AF9B">
                <wp:simplePos x="0" y="0"/>
                <wp:positionH relativeFrom="column">
                  <wp:posOffset>3462020</wp:posOffset>
                </wp:positionH>
                <wp:positionV relativeFrom="paragraph">
                  <wp:posOffset>70485</wp:posOffset>
                </wp:positionV>
                <wp:extent cx="3848100" cy="317500"/>
                <wp:effectExtent l="0" t="0" r="0" b="6350"/>
                <wp:wrapSquare wrapText="bothSides"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100" cy="317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37B49" w:rsidRPr="00A65DB4" w:rsidRDefault="00837B49" w:rsidP="00837B49">
                            <w:pPr>
                              <w:pStyle w:val="Caption"/>
                              <w:rPr>
                                <w:noProof/>
                                <w:color w:val="212120"/>
                                <w:sz w:val="20"/>
                              </w:rPr>
                            </w:pPr>
                            <w:r w:rsidRPr="00396319">
                              <w:rPr>
                                <w:rFonts w:ascii="Nirmala UI" w:eastAsiaTheme="majorEastAsia" w:hAnsi="Nirmala UI" w:cs="Nirmala UI"/>
                                <w:b/>
                                <w:cs/>
                                <w:lang w:bidi="ne-NP"/>
                              </w:rPr>
                              <w:t>पहुँचयुक्त आघात व्यवस्थापन र मनोपरामर्श सम्बन्धी</w:t>
                            </w:r>
                            <w:r w:rsidRPr="00396319">
                              <w:rPr>
                                <w:rFonts w:ascii="Nirmala UI" w:eastAsiaTheme="majorEastAsia" w:hAnsi="Nirmala UI" w:cs="Nirmala UI" w:hint="cs"/>
                                <w:b/>
                                <w:cs/>
                                <w:lang w:bidi="ne-NP"/>
                              </w:rPr>
                              <w:t xml:space="preserve">  </w:t>
                            </w:r>
                            <w:r w:rsidRPr="00396319">
                              <w:rPr>
                                <w:rFonts w:ascii="Nirmala UI" w:eastAsiaTheme="majorEastAsia" w:hAnsi="Nirmala UI" w:cs="Nirmala UI"/>
                                <w:b/>
                                <w:cs/>
                                <w:lang w:bidi="ne-NP"/>
                              </w:rPr>
                              <w:t>तालिम</w:t>
                            </w:r>
                            <w:r w:rsidRPr="00396319">
                              <w:rPr>
                                <w:rFonts w:ascii="Nirmala UI" w:eastAsiaTheme="majorEastAsia" w:hAnsi="Nirmala UI" w:cs="Nirmala UI" w:hint="cs"/>
                                <w:b/>
                                <w:cs/>
                                <w:lang w:bidi="ne-NP"/>
                              </w:rPr>
                              <w:t>पछि प्रमाणपत्र लिँदै एक सहभागी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18C0E" id="Text Box 270" o:spid="_x0000_s1029" type="#_x0000_t202" style="position:absolute;margin-left:272.6pt;margin-top:5.55pt;width:303pt;height:2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" stroked="f">
                <v:textbox inset="0,0,0,0">
                  <w:txbxContent>
                    <w:p w:rsidR="00837B49" w:rsidRPr="00A65DB4" w:rsidRDefault="00837B49" w:rsidP="00837B49">
                      <w:pPr>
                        <w:pStyle w:val="Caption"/>
                        <w:rPr>
                          <w:noProof/>
                          <w:color w:val="212120"/>
                          <w:sz w:val="20"/>
                        </w:rPr>
                      </w:pPr>
                      <w:r w:rsidRPr="00396319">
                        <w:rPr>
                          <w:rFonts w:ascii="Nirmala UI" w:eastAsiaTheme="majorEastAsia" w:hAnsi="Nirmala UI" w:cs="Nirmala UI"/>
                          <w:b/>
                          <w:cs/>
                          <w:lang w:bidi="ne-NP"/>
                        </w:rPr>
                        <w:t>पहुँचयुक्त आघात व्यवस्थापन र मनोपरामर्श सम्बन्धी</w:t>
                      </w:r>
                      <w:r w:rsidRPr="00396319">
                        <w:rPr>
                          <w:rFonts w:ascii="Nirmala UI" w:eastAsiaTheme="majorEastAsia" w:hAnsi="Nirmala UI" w:cs="Nirmala UI" w:hint="cs"/>
                          <w:b/>
                          <w:cs/>
                          <w:lang w:bidi="ne-NP"/>
                        </w:rPr>
                        <w:t xml:space="preserve">  </w:t>
                      </w:r>
                      <w:r w:rsidRPr="00396319">
                        <w:rPr>
                          <w:rFonts w:ascii="Nirmala UI" w:eastAsiaTheme="majorEastAsia" w:hAnsi="Nirmala UI" w:cs="Nirmala UI"/>
                          <w:b/>
                          <w:cs/>
                          <w:lang w:bidi="ne-NP"/>
                        </w:rPr>
                        <w:t>तालिम</w:t>
                      </w:r>
                      <w:r w:rsidRPr="00396319">
                        <w:rPr>
                          <w:rFonts w:ascii="Nirmala UI" w:eastAsiaTheme="majorEastAsia" w:hAnsi="Nirmala UI" w:cs="Nirmala UI" w:hint="cs"/>
                          <w:b/>
                          <w:cs/>
                          <w:lang w:bidi="ne-NP"/>
                        </w:rPr>
                        <w:t>पछि प्रमाणपत्र लिँदै एक सहभागी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57D3A" w:rsidRDefault="00196414" w:rsidP="00957D3A">
      <w:pPr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103C47CE" wp14:editId="739B6E8B">
                <wp:simplePos x="0" y="0"/>
                <wp:positionH relativeFrom="column">
                  <wp:posOffset>-70485</wp:posOffset>
                </wp:positionH>
                <wp:positionV relativeFrom="paragraph">
                  <wp:posOffset>368300</wp:posOffset>
                </wp:positionV>
                <wp:extent cx="3919220" cy="2661920"/>
                <wp:effectExtent l="0" t="0" r="5080" b="5080"/>
                <wp:wrapSquare wrapText="bothSides"/>
                <wp:docPr id="229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220" cy="2661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B10D5" w:rsidRDefault="00226C33" w:rsidP="00C06899">
                            <w:pPr>
                              <w:shd w:val="clear" w:color="auto" w:fill="FFE599" w:themeFill="accent4" w:themeFillTint="66"/>
                              <w:rPr>
                                <w:rFonts w:ascii="Nirmala UI" w:eastAsia="Arial Unicode MS" w:hAnsi="Nirmala UI" w:cs="Nirmala U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Nirmala UI" w:eastAsia="Arial Unicode MS" w:hAnsi="Nirmala UI" w:cs="Nirmala UI"/>
                                <w:b/>
                                <w:bCs/>
                                <w:sz w:val="22"/>
                                <w:szCs w:val="22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ascii="Nirmala UI" w:eastAsia="Arial Unicode MS" w:hAnsi="Nirmala UI" w:cs="Nirmala UI"/>
                                <w:b/>
                                <w:bCs/>
                                <w:sz w:val="22"/>
                                <w:szCs w:val="22"/>
                                <w:rtl/>
                                <w:cs/>
                              </w:rPr>
                              <w:tab/>
                            </w:r>
                            <w:r>
                              <w:rPr>
                                <w:rFonts w:ascii="Nirmala UI" w:eastAsia="Arial Unicode MS" w:hAnsi="Nirmala UI" w:cs="Nirmala UI"/>
                                <w:b/>
                                <w:bCs/>
                                <w:sz w:val="22"/>
                                <w:szCs w:val="22"/>
                                <w:rtl/>
                                <w:cs/>
                              </w:rPr>
                              <w:tab/>
                            </w:r>
                            <w:r w:rsidR="00BB10D5">
                              <w:rPr>
                                <w:rFonts w:ascii="Nirmala UI" w:eastAsia="Arial Unicode MS" w:hAnsi="Nirmala UI" w:cs="Nirmala UI"/>
                                <w:b/>
                                <w:bCs/>
                                <w:sz w:val="22"/>
                                <w:szCs w:val="22"/>
                                <w:cs/>
                                <w:lang w:bidi="hi-IN"/>
                              </w:rPr>
                              <w:t>प्रतिवद्धता</w:t>
                            </w:r>
                          </w:p>
                          <w:p w:rsidR="00AC4782" w:rsidRDefault="00AC4782" w:rsidP="00C06899">
                            <w:pPr>
                              <w:shd w:val="clear" w:color="auto" w:fill="FFE599" w:themeFill="accent4" w:themeFillTint="66"/>
                              <w:rPr>
                                <w:rFonts w:ascii="Nirmala UI" w:eastAsia="Arial Unicode MS" w:hAnsi="Nirmala UI" w:cs="Nirmala U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:rsidR="0051014D" w:rsidRDefault="0051014D" w:rsidP="00C06899">
                            <w:pPr>
                              <w:shd w:val="clear" w:color="auto" w:fill="FFE599" w:themeFill="accent4" w:themeFillTint="66"/>
                              <w:rPr>
                                <w:rFonts w:ascii="Nirmala UI" w:hAnsi="Nirmala UI" w:cs="Nirmala UI"/>
                                <w:lang w:bidi="ne-NP"/>
                              </w:rPr>
                            </w:pPr>
                            <w:r w:rsidRPr="00AC4782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नारायण प्रसाद रेग्मी</w:t>
                            </w:r>
                            <w:r w:rsidRPr="00AC4782">
                              <w:rPr>
                                <w:rFonts w:ascii="Nirmala UI" w:hAnsi="Nirmala UI" w:cs="Nirmala UI"/>
                                <w:lang w:bidi="ne-NP"/>
                              </w:rPr>
                              <w:t>,</w:t>
                            </w:r>
                            <w:r w:rsidR="00071807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 xml:space="preserve"> सह</w:t>
                            </w:r>
                            <w:r w:rsidRPr="00AC4782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रजिष्ट्रार</w:t>
                            </w:r>
                            <w:r w:rsidRPr="00AC4782">
                              <w:rPr>
                                <w:rFonts w:ascii="Nirmala UI" w:hAnsi="Nirmala UI" w:cs="Nirmala UI"/>
                                <w:lang w:bidi="ne-NP"/>
                              </w:rPr>
                              <w:t xml:space="preserve">, </w:t>
                            </w:r>
                            <w:r w:rsidRPr="00AC4782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सर्वोच्च अदालत</w:t>
                            </w:r>
                          </w:p>
                          <w:p w:rsidR="00AA2525" w:rsidRPr="00AC4782" w:rsidRDefault="00AA2525" w:rsidP="00C06899">
                            <w:pPr>
                              <w:shd w:val="clear" w:color="auto" w:fill="FFE599" w:themeFill="accent4" w:themeFillTint="66"/>
                              <w:rPr>
                                <w:rFonts w:ascii="Nirmala UI" w:hAnsi="Nirmala UI" w:cs="Nirmala UI"/>
                                <w:lang w:bidi="ne-NP"/>
                              </w:rPr>
                            </w:pPr>
                          </w:p>
                          <w:p w:rsidR="00BB10D5" w:rsidRPr="00AC4782" w:rsidRDefault="00BB10D5" w:rsidP="00C06899">
                            <w:pPr>
                              <w:shd w:val="clear" w:color="auto" w:fill="FFE599" w:themeFill="accent4" w:themeFillTint="66"/>
                              <w:spacing w:after="100" w:afterAutospacing="1"/>
                              <w:jc w:val="both"/>
                              <w:rPr>
                                <w:rFonts w:ascii="Nirmala UI" w:eastAsia="Arial Unicode MS" w:hAnsi="Nirmala UI" w:cs="Nirmala UI"/>
                              </w:rPr>
                            </w:pP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हाम्रो प्रक्रियामा आधारित कानूनी प्रणाली छ र त्यह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ी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अन्तर्गत रहेर काम गर्नपर्छ। त्यसलाई उल्लङ्घन गरेर हामीले काम गर्न मिल्दैन।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</w:rPr>
                              <w:t xml:space="preserve">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प्रणाली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 xml:space="preserve">भित्रै रहेर कामलाई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कसर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ी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छिट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ो छरितो बनाउन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सकिन्छ भनेर हेर्नुपर्छ। फैसला कार्यन्वयन निर्देशनालयस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ँगको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समन्वय गरेर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 xml:space="preserve"> अन्य सरकारी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निकाय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</w:rPr>
                              <w:t xml:space="preserve">,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जस्तै कानुन मन्त्रालय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</w:rPr>
                              <w:t xml:space="preserve">,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महिला बालबालिका तथा जेष्ठ नगरिक मन्त्रालय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</w:rPr>
                              <w:t xml:space="preserve">,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शिक्षा मन्त्रालय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</w:rPr>
                              <w:t xml:space="preserve">,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आदि सरोकार राख्ने मन्त्रालय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</w:rPr>
                              <w:t xml:space="preserve">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तथा अन्य निकायस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ँग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मिलेर सर्वोच्च अदालत र 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संघ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संस्थाहर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ू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बीच कार्यक्रमका लागि समन्वय गर्न सकिन्छ। यो धेरै प्रभावकारी हुन सक्छ। फैसला कार्यान्वयनको दृष्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टिकोणले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पनि सहज होला।  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 xml:space="preserve">सर्वोच्च अदालतको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अहिलेको भवन अपाङ्गतामैत्री नभए पनि नयाँ बनिरहेको भवन सबै अपाङ्गतामैत्री हिसाबले बन्दैछन्। हाम्रो अदालत 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 xml:space="preserve"> यहाँहरूको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समस्याबाट अनविज्ञ छैन। य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ो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ज्ञापनपत्र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 xml:space="preserve"> हाम्रो लागि 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>राम्रो दस्तावेज आएको छ। हाम्रो लागि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 xml:space="preserve"> यो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 महत्वप</w:t>
                            </w:r>
                            <w:r w:rsidRPr="00AC4782">
                              <w:rPr>
                                <w:rFonts w:ascii="Nirmala UI" w:eastAsia="Arial Unicode MS" w:hAnsi="Nirmala UI" w:cs="Nirmala UI" w:hint="cs"/>
                                <w:cs/>
                                <w:lang w:bidi="hi-IN"/>
                              </w:rPr>
                              <w:t>ूर्ण सुझाव</w:t>
                            </w:r>
                            <w:r w:rsidRPr="00AC4782">
                              <w:rPr>
                                <w:rFonts w:ascii="Nirmala UI" w:eastAsia="Arial Unicode MS" w:hAnsi="Nirmala UI" w:cs="Nirmala UI"/>
                                <w:cs/>
                                <w:lang w:bidi="hi-IN"/>
                              </w:rPr>
                              <w:t xml:space="preserve"> भयो । हामीले गर्न सक्ने  सहयोग हामी गर्नेछौं।</w:t>
                            </w:r>
                          </w:p>
                          <w:p w:rsidR="008903C1" w:rsidRDefault="008903C1" w:rsidP="008903C1">
                            <w:pPr>
                              <w:widowControl w:val="0"/>
                              <w:spacing w:line="280" w:lineRule="exact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C47CE" id="Text Box 28" o:spid="_x0000_s1030" type="#_x0000_t202" style="position:absolute;margin-left:-5.55pt;margin-top:29pt;width:308.6pt;height:209.6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" filled="f" fillcolor="#fffffe" stroked="f" strokecolor="#212120" insetpen="t">
                <v:textbox inset="2.88pt,2.88pt,2.88pt,2.88pt">
                  <w:txbxContent>
                    <w:p w:rsidR="00BB10D5" w:rsidRDefault="00226C33" w:rsidP="00C06899">
                      <w:pPr>
                        <w:shd w:val="clear" w:color="auto" w:fill="FFE599" w:themeFill="accent4" w:themeFillTint="66"/>
                        <w:rPr>
                          <w:rFonts w:ascii="Nirmala UI" w:eastAsia="Arial Unicode MS" w:hAnsi="Nirmala UI" w:cs="Nirmala UI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Nirmala UI" w:eastAsia="Arial Unicode MS" w:hAnsi="Nirmala UI" w:cs="Nirmala UI"/>
                          <w:b/>
                          <w:bCs/>
                          <w:sz w:val="22"/>
                          <w:szCs w:val="22"/>
                          <w:rtl/>
                          <w:cs/>
                        </w:rPr>
                        <w:tab/>
                      </w:r>
                      <w:r>
                        <w:rPr>
                          <w:rFonts w:ascii="Nirmala UI" w:eastAsia="Arial Unicode MS" w:hAnsi="Nirmala UI" w:cs="Nirmala UI"/>
                          <w:b/>
                          <w:bCs/>
                          <w:sz w:val="22"/>
                          <w:szCs w:val="22"/>
                          <w:rtl/>
                          <w:cs/>
                        </w:rPr>
                        <w:tab/>
                      </w:r>
                      <w:r>
                        <w:rPr>
                          <w:rFonts w:ascii="Nirmala UI" w:eastAsia="Arial Unicode MS" w:hAnsi="Nirmala UI" w:cs="Nirmala UI"/>
                          <w:b/>
                          <w:bCs/>
                          <w:sz w:val="22"/>
                          <w:szCs w:val="22"/>
                          <w:rtl/>
                          <w:cs/>
                        </w:rPr>
                        <w:tab/>
                      </w:r>
                      <w:r w:rsidR="00BB10D5">
                        <w:rPr>
                          <w:rFonts w:ascii="Nirmala UI" w:eastAsia="Arial Unicode MS" w:hAnsi="Nirmala UI" w:cs="Nirmala UI"/>
                          <w:b/>
                          <w:bCs/>
                          <w:sz w:val="22"/>
                          <w:szCs w:val="22"/>
                          <w:cs/>
                          <w:lang w:bidi="hi-IN"/>
                        </w:rPr>
                        <w:t>प्रतिवद्धता</w:t>
                      </w:r>
                    </w:p>
                    <w:p w:rsidR="00AC4782" w:rsidRDefault="00AC4782" w:rsidP="00C06899">
                      <w:pPr>
                        <w:shd w:val="clear" w:color="auto" w:fill="FFE599" w:themeFill="accent4" w:themeFillTint="66"/>
                        <w:rPr>
                          <w:rFonts w:ascii="Nirmala UI" w:eastAsia="Arial Unicode MS" w:hAnsi="Nirmala UI" w:cs="Nirmala U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:rsidR="0051014D" w:rsidRDefault="0051014D" w:rsidP="00C06899">
                      <w:pPr>
                        <w:shd w:val="clear" w:color="auto" w:fill="FFE599" w:themeFill="accent4" w:themeFillTint="66"/>
                        <w:rPr>
                          <w:rFonts w:ascii="Nirmala UI" w:hAnsi="Nirmala UI" w:cs="Nirmala UI"/>
                          <w:lang w:bidi="ne-NP"/>
                        </w:rPr>
                      </w:pPr>
                      <w:r w:rsidRPr="00AC4782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नारायण प्रसाद रेग्मी</w:t>
                      </w:r>
                      <w:r w:rsidRPr="00AC4782">
                        <w:rPr>
                          <w:rFonts w:ascii="Nirmala UI" w:hAnsi="Nirmala UI" w:cs="Nirmala UI"/>
                          <w:lang w:bidi="ne-NP"/>
                        </w:rPr>
                        <w:t>,</w:t>
                      </w:r>
                      <w:r w:rsidR="00071807">
                        <w:rPr>
                          <w:rFonts w:ascii="Nirmala UI" w:hAnsi="Nirmala UI" w:cs="Nirmala UI"/>
                          <w:cs/>
                          <w:lang w:bidi="ne-NP"/>
                        </w:rPr>
                        <w:t xml:space="preserve"> सह</w:t>
                      </w:r>
                      <w:r w:rsidRPr="00AC4782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रजिष्ट्रार</w:t>
                      </w:r>
                      <w:r w:rsidRPr="00AC4782">
                        <w:rPr>
                          <w:rFonts w:ascii="Nirmala UI" w:hAnsi="Nirmala UI" w:cs="Nirmala UI"/>
                          <w:lang w:bidi="ne-NP"/>
                        </w:rPr>
                        <w:t xml:space="preserve">, </w:t>
                      </w:r>
                      <w:r w:rsidRPr="00AC4782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सर्वोच्च अदालत</w:t>
                      </w:r>
                    </w:p>
                    <w:p w:rsidR="00AA2525" w:rsidRPr="00AC4782" w:rsidRDefault="00AA2525" w:rsidP="00C06899">
                      <w:pPr>
                        <w:shd w:val="clear" w:color="auto" w:fill="FFE599" w:themeFill="accent4" w:themeFillTint="66"/>
                        <w:rPr>
                          <w:rFonts w:ascii="Nirmala UI" w:hAnsi="Nirmala UI" w:cs="Nirmala UI"/>
                          <w:lang w:bidi="ne-NP"/>
                        </w:rPr>
                      </w:pPr>
                    </w:p>
                    <w:p w:rsidR="00BB10D5" w:rsidRPr="00AC4782" w:rsidRDefault="00BB10D5" w:rsidP="00C06899">
                      <w:pPr>
                        <w:shd w:val="clear" w:color="auto" w:fill="FFE599" w:themeFill="accent4" w:themeFillTint="66"/>
                        <w:spacing w:after="100" w:afterAutospacing="1"/>
                        <w:jc w:val="both"/>
                        <w:rPr>
                          <w:rFonts w:ascii="Nirmala UI" w:eastAsia="Arial Unicode MS" w:hAnsi="Nirmala UI" w:cs="Nirmala UI"/>
                        </w:rPr>
                      </w:pP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हाम्रो प्रक्रियामा आधारित कानूनी प्रणाली छ र त्यह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ी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अन्तर्गत रहेर काम गर्नपर्छ। त्यसलाई उल्लङ्घन गरेर हामीले काम गर्न मिल्दैन।</w:t>
                      </w:r>
                      <w:r w:rsidRPr="00AC4782">
                        <w:rPr>
                          <w:rFonts w:ascii="Nirmala UI" w:eastAsia="Arial Unicode MS" w:hAnsi="Nirmala UI" w:cs="Nirmala UI"/>
                        </w:rPr>
                        <w:t xml:space="preserve">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प्रणाली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 xml:space="preserve">भित्रै रहेर कामलाई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कसर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ी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छिट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ो छरितो बनाउन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सकिन्छ भनेर हेर्नुपर्छ। फैसला कार्यन्वयन निर्देशनालयस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ँगको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समन्वय गरेर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 xml:space="preserve"> अन्य सरकारी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निकाय</w:t>
                      </w:r>
                      <w:r w:rsidRPr="00AC4782">
                        <w:rPr>
                          <w:rFonts w:ascii="Nirmala UI" w:eastAsia="Arial Unicode MS" w:hAnsi="Nirmala UI" w:cs="Nirmala UI"/>
                        </w:rPr>
                        <w:t xml:space="preserve">,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जस्तै कानुन मन्त्रालय</w:t>
                      </w:r>
                      <w:r w:rsidRPr="00AC4782">
                        <w:rPr>
                          <w:rFonts w:ascii="Nirmala UI" w:eastAsia="Arial Unicode MS" w:hAnsi="Nirmala UI" w:cs="Nirmala UI"/>
                        </w:rPr>
                        <w:t xml:space="preserve">,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महिला बालबालिका तथा जेष्ठ नगरिक मन्त्रालय</w:t>
                      </w:r>
                      <w:r w:rsidRPr="00AC4782">
                        <w:rPr>
                          <w:rFonts w:ascii="Nirmala UI" w:eastAsia="Arial Unicode MS" w:hAnsi="Nirmala UI" w:cs="Nirmala UI"/>
                        </w:rPr>
                        <w:t xml:space="preserve">,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शिक्षा मन्त्रालय</w:t>
                      </w:r>
                      <w:r w:rsidRPr="00AC4782">
                        <w:rPr>
                          <w:rFonts w:ascii="Nirmala UI" w:eastAsia="Arial Unicode MS" w:hAnsi="Nirmala UI" w:cs="Nirmala UI"/>
                        </w:rPr>
                        <w:t xml:space="preserve">,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आदि सरोकार राख्ने मन्त्रालय</w:t>
                      </w:r>
                      <w:r w:rsidRPr="00AC4782">
                        <w:rPr>
                          <w:rFonts w:ascii="Nirmala UI" w:eastAsia="Arial Unicode MS" w:hAnsi="Nirmala UI" w:cs="Nirmala UI"/>
                        </w:rPr>
                        <w:t xml:space="preserve">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तथा अन्य निकायस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ँग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मिलेर सर्वोच्च अदालत र 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संघ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संस्थाहर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ू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बीच कार्यक्रमका लागि समन्वय गर्न सकिन्छ। यो धेरै प्रभावकारी हुन सक्छ। फैसला कार्यान्वयनको दृष्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टिकोणले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पनि सहज होला।  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 xml:space="preserve">सर्वोच्च अदालतको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अहिलेको भवन अपाङ्गतामैत्री नभए पनि नयाँ बनिरहेको भवन सबै अपाङ्गतामैत्री हिसाबले बन्दैछन्। हाम्रो अदालत 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 xml:space="preserve"> यहाँहरूको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समस्याबाट अनविज्ञ छैन। य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ो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ज्ञापनपत्र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 xml:space="preserve"> हाम्रो लागि 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>राम्रो दस्तावेज आएको छ। हाम्रो लागि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 xml:space="preserve"> यो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 महत्वप</w:t>
                      </w:r>
                      <w:r w:rsidRPr="00AC4782">
                        <w:rPr>
                          <w:rFonts w:ascii="Nirmala UI" w:eastAsia="Arial Unicode MS" w:hAnsi="Nirmala UI" w:cs="Nirmala UI" w:hint="cs"/>
                          <w:cs/>
                          <w:lang w:bidi="hi-IN"/>
                        </w:rPr>
                        <w:t>ूर्ण सुझाव</w:t>
                      </w:r>
                      <w:r w:rsidRPr="00AC4782">
                        <w:rPr>
                          <w:rFonts w:ascii="Nirmala UI" w:eastAsia="Arial Unicode MS" w:hAnsi="Nirmala UI" w:cs="Nirmala UI"/>
                          <w:cs/>
                          <w:lang w:bidi="hi-IN"/>
                        </w:rPr>
                        <w:t xml:space="preserve"> भयो । हामीले गर्न सक्ने  सहयोग हामी गर्नेछौं।</w:t>
                      </w:r>
                    </w:p>
                    <w:p w:rsidR="008903C1" w:rsidRDefault="008903C1" w:rsidP="008903C1">
                      <w:pPr>
                        <w:widowControl w:val="0"/>
                        <w:spacing w:line="280" w:lineRule="exact"/>
                        <w:jc w:val="both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C2E39"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646840D" wp14:editId="2A44B014">
                <wp:simplePos x="0" y="0"/>
                <wp:positionH relativeFrom="column">
                  <wp:posOffset>4141470</wp:posOffset>
                </wp:positionH>
                <wp:positionV relativeFrom="paragraph">
                  <wp:posOffset>376555</wp:posOffset>
                </wp:positionV>
                <wp:extent cx="2837180" cy="2843530"/>
                <wp:effectExtent l="0" t="0" r="1270" b="0"/>
                <wp:wrapSquare wrapText="bothSides"/>
                <wp:docPr id="228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7180" cy="2843530"/>
                        </a:xfrm>
                        <a:prstGeom prst="rect">
                          <a:avLst/>
                        </a:prstGeom>
                        <a:solidFill>
                          <a:srgbClr val="9966FF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232B17" w:rsidRPr="00AC4782" w:rsidRDefault="007C4377" w:rsidP="00152052">
                            <w:pPr>
                              <w:shd w:val="clear" w:color="auto" w:fill="FFD966" w:themeFill="accent4" w:themeFillTint="99"/>
                              <w:jc w:val="both"/>
                              <w:rPr>
                                <w:rFonts w:ascii="Nirmala UI" w:hAnsi="Nirmala UI" w:cs="Nirmala UI"/>
                                <w:lang w:bidi="ne-NP"/>
                              </w:rPr>
                            </w:pPr>
                            <w:r w:rsidRPr="00572F29">
                              <w:rPr>
                                <w:rFonts w:ascii="Nirmala UI" w:hAnsi="Nirmala UI" w:cs="Nirmala UI"/>
                                <w:b/>
                                <w:i/>
                                <w:color w:val="auto"/>
                                <w:spacing w:val="40"/>
                                <w:sz w:val="22"/>
                                <w:szCs w:val="22"/>
                                <w:cs/>
                                <w:lang w:bidi="ne-NP"/>
                              </w:rPr>
                              <w:t xml:space="preserve"> </w:t>
                            </w:r>
                            <w:r w:rsidR="00232B17" w:rsidRPr="00AC4782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नेपाल अपाङ्ग महिला संघले यो त्रैमासिक अवधिमा पनि विभिन्न नीति निर्माता</w:t>
                            </w:r>
                            <w:r w:rsidR="00232B17" w:rsidRPr="00AC4782">
                              <w:rPr>
                                <w:rFonts w:ascii="Nirmala UI" w:hAnsi="Nirmala UI" w:cs="Nirmala UI"/>
                                <w:lang w:bidi="ne-NP"/>
                              </w:rPr>
                              <w:t>,</w:t>
                            </w:r>
                            <w:r w:rsidR="00232B17" w:rsidRPr="00AC4782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 xml:space="preserve">  पालिकाहरू र अन्य सरकारी कार्यालयमा नीतिगत पैरवी र वकालतका काम निरन्तर जारी राख्यो ।</w:t>
                            </w:r>
                          </w:p>
                          <w:p w:rsidR="00AC4782" w:rsidRDefault="00232B17" w:rsidP="00152052">
                            <w:pPr>
                              <w:shd w:val="clear" w:color="auto" w:fill="FFD966" w:themeFill="accent4" w:themeFillTint="99"/>
                              <w:jc w:val="both"/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</w:pPr>
                            <w:r w:rsidRPr="00AC4782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 xml:space="preserve">सरोकारवालाहरूसँगको सहकार्यमा संघले अपाङ्गता भएका बालबालिकाको समावेशी शिक्षाको सुनिश्चितता गर्न माग गर्दै  शिक्षा तथा मानवस्रोत विकास केन्द्र  अन्तर्गत समावेशी शिक्षा शाखाका निर्देशक डा दिव्या दवाडीलाई ध्यानाकर्षण पत्र बुझाएको छ ।  </w:t>
                            </w:r>
                            <w:r w:rsidR="002300AC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यसैगरी अपाङ्गतामैत्री न्यायिक निकायका भौतिक संरचना र प्रक्रियाका बारेमा</w:t>
                            </w:r>
                            <w:r w:rsidR="00262CF4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 xml:space="preserve"> </w:t>
                            </w:r>
                            <w:r w:rsidR="00262CF4" w:rsidRPr="00262CF4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सर्वोच्च अदालतका सह रजिष्ट्रार नारायण प्रसाद रे</w:t>
                            </w:r>
                            <w:r w:rsidR="00262CF4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ग्मीलाइ ध्यानाकर्षणपत्र बुझा</w:t>
                            </w:r>
                            <w:r w:rsidR="00247865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इ</w:t>
                            </w:r>
                            <w:r w:rsidR="00262CF4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एको छ ।</w:t>
                            </w:r>
                          </w:p>
                          <w:p w:rsidR="00232B17" w:rsidRPr="00AC4782" w:rsidRDefault="00232B17" w:rsidP="00152052">
                            <w:pPr>
                              <w:shd w:val="clear" w:color="auto" w:fill="FFD966" w:themeFill="accent4" w:themeFillTint="99"/>
                              <w:jc w:val="both"/>
                              <w:rPr>
                                <w:lang w:bidi="ne-NP"/>
                              </w:rPr>
                            </w:pPr>
                            <w:r w:rsidRPr="00AC4782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यसैगरी संघले  पालिकाहरूलाई अपाङ्गतामैत्री स्थानीय निर्वाचन र स्थानीय तहले ल्याउने नीति कार्यक्रम र बजेटमा समेटिनुपर्ने अपाङ्गता भएका व्यक्तिको सवाल सम्वन्धी २० बुँदे ध्यानाकर्षणपत्र  बुझाएको छ</w:t>
                            </w:r>
                            <w:r w:rsidRPr="00AC4782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 xml:space="preserve"> । </w:t>
                            </w:r>
                          </w:p>
                          <w:p w:rsidR="00BD0FE9" w:rsidRPr="00AC4782" w:rsidRDefault="00BD0FE9" w:rsidP="00152052">
                            <w:pPr>
                              <w:widowControl w:val="0"/>
                              <w:shd w:val="clear" w:color="auto" w:fill="FFD966" w:themeFill="accent4" w:themeFillTint="99"/>
                              <w:spacing w:line="600" w:lineRule="exact"/>
                              <w:rPr>
                                <w:rFonts w:ascii="Nirmala UI" w:hAnsi="Nirmala UI" w:cs="Nirmala UI"/>
                                <w:bCs/>
                                <w:iCs/>
                                <w:w w:val="80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6840D" id="_x0000_s1031" type="#_x0000_t202" style="position:absolute;margin-left:326.1pt;margin-top:29.65pt;width:223.4pt;height:223.9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" fillcolor="#96f" stroked="f">
                <v:textbox inset="2.88pt,2.88pt,2.88pt,2.88pt">
                  <w:txbxContent>
                    <w:p w:rsidR="00232B17" w:rsidRPr="00AC4782" w:rsidRDefault="007C4377" w:rsidP="00152052">
                      <w:pPr>
                        <w:shd w:val="clear" w:color="auto" w:fill="FFD966" w:themeFill="accent4" w:themeFillTint="99"/>
                        <w:jc w:val="both"/>
                        <w:rPr>
                          <w:rFonts w:ascii="Nirmala UI" w:hAnsi="Nirmala UI" w:cs="Nirmala UI"/>
                          <w:lang w:bidi="ne-NP"/>
                        </w:rPr>
                      </w:pPr>
                      <w:r w:rsidRPr="00572F29">
                        <w:rPr>
                          <w:rFonts w:ascii="Nirmala UI" w:hAnsi="Nirmala UI" w:cs="Nirmala UI"/>
                          <w:b/>
                          <w:i/>
                          <w:color w:val="auto"/>
                          <w:spacing w:val="40"/>
                          <w:sz w:val="22"/>
                          <w:szCs w:val="22"/>
                          <w:cs/>
                          <w:lang w:bidi="ne-NP"/>
                        </w:rPr>
                        <w:t xml:space="preserve"> </w:t>
                      </w:r>
                      <w:r w:rsidR="00232B17" w:rsidRPr="00AC4782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नेपाल अपाङ्ग महिला संघले यो त्रैमासिक अवधिमा पनि विभिन्न नीति निर्माता</w:t>
                      </w:r>
                      <w:r w:rsidR="00232B17" w:rsidRPr="00AC4782">
                        <w:rPr>
                          <w:rFonts w:ascii="Nirmala UI" w:hAnsi="Nirmala UI" w:cs="Nirmala UI"/>
                          <w:lang w:bidi="ne-NP"/>
                        </w:rPr>
                        <w:t>,</w:t>
                      </w:r>
                      <w:r w:rsidR="00232B17" w:rsidRPr="00AC4782">
                        <w:rPr>
                          <w:rFonts w:ascii="Nirmala UI" w:hAnsi="Nirmala UI" w:cs="Nirmala UI"/>
                          <w:cs/>
                          <w:lang w:bidi="ne-NP"/>
                        </w:rPr>
                        <w:t xml:space="preserve">  पालिकाहरू र अन्य सरकारी कार्यालयमा नीतिगत पैरवी र वकालतका काम निरन्तर जारी राख्यो ।</w:t>
                      </w:r>
                    </w:p>
                    <w:p w:rsidR="00AC4782" w:rsidRDefault="00232B17" w:rsidP="00152052">
                      <w:pPr>
                        <w:shd w:val="clear" w:color="auto" w:fill="FFD966" w:themeFill="accent4" w:themeFillTint="99"/>
                        <w:jc w:val="both"/>
                        <w:rPr>
                          <w:rFonts w:ascii="Nirmala UI" w:hAnsi="Nirmala UI" w:cs="Nirmala UI"/>
                          <w:cs/>
                          <w:lang w:bidi="ne-NP"/>
                        </w:rPr>
                      </w:pPr>
                      <w:r w:rsidRPr="00AC4782">
                        <w:rPr>
                          <w:rFonts w:ascii="Nirmala UI" w:hAnsi="Nirmala UI" w:cs="Nirmala UI"/>
                          <w:cs/>
                          <w:lang w:bidi="ne-NP"/>
                        </w:rPr>
                        <w:t xml:space="preserve">सरोकारवालाहरूसँगको सहकार्यमा संघले अपाङ्गता भएका बालबालिकाको समावेशी शिक्षाको सुनिश्चितता गर्न माग गर्दै  शिक्षा तथा मानवस्रोत विकास केन्द्र  अन्तर्गत समावेशी शिक्षा शाखाका निर्देशक डा दिव्या दवाडीलाई ध्यानाकर्षण पत्र बुझाएको छ ।  </w:t>
                      </w:r>
                      <w:r w:rsidR="002300AC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यसैगरी अपाङ्गतामैत्री न्यायिक निकायका भौतिक संरचना र प्रक्रियाका बारेमा</w:t>
                      </w:r>
                      <w:r w:rsidR="00262CF4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 xml:space="preserve"> </w:t>
                      </w:r>
                      <w:r w:rsidR="00262CF4" w:rsidRPr="00262CF4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सर्वोच्च अदालतका सह रजिष्ट्रार नारायण प्रसाद रे</w:t>
                      </w:r>
                      <w:r w:rsidR="00262CF4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ग्मीलाइ ध्यानाकर्षणपत्र बुझा</w:t>
                      </w:r>
                      <w:r w:rsidR="00247865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इ</w:t>
                      </w:r>
                      <w:r w:rsidR="00262CF4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एको छ ।</w:t>
                      </w:r>
                    </w:p>
                    <w:p w:rsidR="00232B17" w:rsidRPr="00AC4782" w:rsidRDefault="00232B17" w:rsidP="00152052">
                      <w:pPr>
                        <w:shd w:val="clear" w:color="auto" w:fill="FFD966" w:themeFill="accent4" w:themeFillTint="99"/>
                        <w:jc w:val="both"/>
                        <w:rPr>
                          <w:lang w:bidi="ne-NP"/>
                        </w:rPr>
                      </w:pPr>
                      <w:r w:rsidRPr="00AC4782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यसैगरी संघले  पालिकाहरूलाई अपाङ्गतामैत्री स्थानीय निर्वाचन र स्थानीय तहले ल्याउने नीति कार्यक्रम र बजेटमा समेटिनुपर्ने अपाङ्गता भएका व्यक्तिको सवाल सम्वन्धी २० बुँदे ध्यानाकर्षणपत्र  बुझाएको छ</w:t>
                      </w:r>
                      <w:r w:rsidRPr="00AC4782">
                        <w:rPr>
                          <w:rFonts w:cs="Mangal" w:hint="cs"/>
                          <w:cs/>
                          <w:lang w:bidi="ne-NP"/>
                        </w:rPr>
                        <w:t xml:space="preserve"> । </w:t>
                      </w:r>
                    </w:p>
                    <w:p w:rsidR="00BD0FE9" w:rsidRPr="00AC4782" w:rsidRDefault="00BD0FE9" w:rsidP="00152052">
                      <w:pPr>
                        <w:widowControl w:val="0"/>
                        <w:shd w:val="clear" w:color="auto" w:fill="FFD966" w:themeFill="accent4" w:themeFillTint="99"/>
                        <w:spacing w:line="600" w:lineRule="exact"/>
                        <w:rPr>
                          <w:rFonts w:ascii="Nirmala UI" w:hAnsi="Nirmala UI" w:cs="Nirmala UI"/>
                          <w:bCs/>
                          <w:iCs/>
                          <w:w w:val="8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77056" w:rsidRDefault="00186EF3" w:rsidP="00396319">
      <w:pPr>
        <w:pStyle w:val="ListParagraph"/>
        <w:shd w:val="clear" w:color="auto" w:fill="FFFFFF" w:themeFill="background1"/>
        <w:ind w:left="340"/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rFonts w:cs="Mangal"/>
          <w:sz w:val="16"/>
          <w:szCs w:val="16"/>
          <w:lang w:bidi="ne-NP"/>
        </w:rPr>
        <w:drawing>
          <wp:anchor distT="0" distB="0" distL="114300" distR="114300" simplePos="0" relativeHeight="251794944" behindDoc="0" locked="0" layoutInCell="1" allowOverlap="1" wp14:anchorId="6880374F" wp14:editId="19D6B3A2">
            <wp:simplePos x="0" y="0"/>
            <wp:positionH relativeFrom="column">
              <wp:posOffset>574040</wp:posOffset>
            </wp:positionH>
            <wp:positionV relativeFrom="paragraph">
              <wp:posOffset>2944495</wp:posOffset>
            </wp:positionV>
            <wp:extent cx="3068320" cy="2390775"/>
            <wp:effectExtent l="0" t="0" r="0" b="9525"/>
            <wp:wrapSquare wrapText="bothSides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41" r="4092"/>
                    <a:stretch/>
                  </pic:blipFill>
                  <pic:spPr bwMode="auto">
                    <a:xfrm>
                      <a:off x="0" y="0"/>
                      <a:ext cx="306832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085" w:rsidRPr="00C34E3A">
        <w:rPr>
          <w:rFonts w:cs="Mangal"/>
          <w:lang w:bidi="ne-NP"/>
        </w:rPr>
        <w:drawing>
          <wp:anchor distT="0" distB="0" distL="114300" distR="114300" simplePos="0" relativeHeight="251717120" behindDoc="0" locked="0" layoutInCell="1" allowOverlap="1" wp14:anchorId="4A52F090" wp14:editId="6AE3A2CB">
            <wp:simplePos x="0" y="0"/>
            <wp:positionH relativeFrom="column">
              <wp:posOffset>3945255</wp:posOffset>
            </wp:positionH>
            <wp:positionV relativeFrom="paragraph">
              <wp:posOffset>3085465</wp:posOffset>
            </wp:positionV>
            <wp:extent cx="3364865" cy="2933700"/>
            <wp:effectExtent l="0" t="0" r="6985" b="0"/>
            <wp:wrapSquare wrapText="bothSides"/>
            <wp:docPr id="261" name="Picture 261" descr="D:\DURGA\Three month bulletin\April-June\Educ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URGA\Three month bulletin\April-June\Education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97" w:rsidRDefault="007E2197" w:rsidP="00866461">
      <w:pPr>
        <w:pStyle w:val="ListParagraph"/>
        <w:shd w:val="clear" w:color="auto" w:fill="FFFFFF" w:themeFill="background1"/>
        <w:ind w:left="340"/>
        <w:rPr>
          <w:rFonts w:cs="Mangal"/>
          <w:sz w:val="16"/>
          <w:szCs w:val="16"/>
          <w:lang w:bidi="ne-NP"/>
        </w:rPr>
      </w:pPr>
    </w:p>
    <w:p w:rsidR="009729AC" w:rsidRDefault="00396319" w:rsidP="00866461">
      <w:pPr>
        <w:pStyle w:val="ListParagraph"/>
        <w:shd w:val="clear" w:color="auto" w:fill="FFFFFF" w:themeFill="background1"/>
        <w:ind w:left="340"/>
        <w:rPr>
          <w:rFonts w:ascii="Nirmala UI" w:eastAsiaTheme="majorEastAsia" w:hAnsi="Nirmala UI" w:cs="Nirmala UI"/>
          <w:b/>
          <w:sz w:val="18"/>
          <w:szCs w:val="18"/>
          <w:lang w:bidi="ne-NP"/>
        </w:rPr>
      </w:pPr>
      <w:r>
        <w:rPr>
          <w:rFonts w:ascii="Nirmala UI" w:eastAsiaTheme="majorEastAsia" w:hAnsi="Nirmala UI" w:cs="Nirmala UI"/>
          <w:b/>
          <w:sz w:val="18"/>
          <w:szCs w:val="18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18"/>
          <w:szCs w:val="18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18"/>
          <w:szCs w:val="18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18"/>
          <w:szCs w:val="18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18"/>
          <w:szCs w:val="18"/>
          <w:cs/>
          <w:lang w:bidi="ne-NP"/>
        </w:rPr>
        <w:tab/>
      </w:r>
    </w:p>
    <w:p w:rsidR="009729AC" w:rsidRPr="00A02085" w:rsidRDefault="009729AC" w:rsidP="00A02085">
      <w:pPr>
        <w:pStyle w:val="ListParagraph"/>
        <w:shd w:val="clear" w:color="auto" w:fill="FFFFFF" w:themeFill="background1"/>
        <w:ind w:left="340"/>
        <w:rPr>
          <w:rFonts w:ascii="Nirmala UI" w:eastAsiaTheme="majorEastAsia" w:hAnsi="Nirmala UI" w:cs="Nirmala UI"/>
          <w:b/>
          <w:sz w:val="18"/>
          <w:szCs w:val="18"/>
          <w:lang w:bidi="ne-NP"/>
        </w:rPr>
      </w:pPr>
    </w:p>
    <w:p w:rsidR="009729AC" w:rsidRDefault="009729AC" w:rsidP="00866461">
      <w:pPr>
        <w:rPr>
          <w:rFonts w:cs="Mangal"/>
          <w:sz w:val="16"/>
          <w:szCs w:val="16"/>
          <w:lang w:bidi="ne-NP"/>
        </w:rPr>
      </w:pPr>
    </w:p>
    <w:p w:rsidR="009729AC" w:rsidRDefault="009729AC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186EF3" w:rsidP="00866461">
      <w:pPr>
        <w:rPr>
          <w:rFonts w:cs="Mangal"/>
          <w:sz w:val="16"/>
          <w:szCs w:val="16"/>
          <w:lang w:bidi="ne-NP"/>
        </w:rPr>
      </w:pPr>
      <w:r>
        <w:rPr>
          <w:lang w:bidi="ne-NP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64F7334" wp14:editId="31033495">
                <wp:simplePos x="0" y="0"/>
                <wp:positionH relativeFrom="column">
                  <wp:posOffset>751205</wp:posOffset>
                </wp:positionH>
                <wp:positionV relativeFrom="paragraph">
                  <wp:posOffset>80010</wp:posOffset>
                </wp:positionV>
                <wp:extent cx="2890520" cy="335915"/>
                <wp:effectExtent l="0" t="0" r="5080" b="6985"/>
                <wp:wrapSquare wrapText="bothSides"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520" cy="33591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E7E1C" w:rsidRDefault="002E7E1C" w:rsidP="002E7E1C">
                            <w:pPr>
                              <w:rPr>
                                <w:rFonts w:ascii="Nirmala UI" w:eastAsiaTheme="majorEastAsia" w:hAnsi="Nirmala UI" w:cs="Nirmala UI"/>
                                <w:b/>
                                <w:sz w:val="32"/>
                                <w:lang w:bidi="ne-NP"/>
                              </w:rPr>
                            </w:pPr>
                            <w:r w:rsidRPr="002E7E1C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 </w:t>
                            </w:r>
                            <w:r w:rsidRPr="007E721F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समावेशी शिक्षा शाखाकी निर्देशक डा दिव्या दवाडी</w:t>
                            </w:r>
                            <w:r w:rsidR="007A4039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लाई </w:t>
                            </w:r>
                            <w:r w:rsidR="007A4039" w:rsidRPr="007E721F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ध्यानाकर्षण</w:t>
                            </w:r>
                            <w:r w:rsidR="007A4039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 पत्र बुझाउँदै नेपाल अपाङ्ग महिला संघकी अध्यक्ष टीका दाहाल</w:t>
                            </w:r>
                          </w:p>
                          <w:p w:rsidR="002E7E1C" w:rsidRPr="00A150B6" w:rsidRDefault="002E7E1C" w:rsidP="002E7E1C">
                            <w:pPr>
                              <w:pStyle w:val="Caption"/>
                              <w:rPr>
                                <w:rFonts w:cs="Mangal"/>
                                <w:noProof/>
                                <w:sz w:val="24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F7334" id="Text Box 262" o:spid="_x0000_s1032" type="#_x0000_t202" style="position:absolute;margin-left:59.15pt;margin-top:6.3pt;width:227.6pt;height:26.4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" stroked="f">
                <v:textbox inset="0,0,0,0">
                  <w:txbxContent>
                    <w:p w:rsidR="002E7E1C" w:rsidRDefault="002E7E1C" w:rsidP="002E7E1C">
                      <w:pPr>
                        <w:rPr>
                          <w:rFonts w:ascii="Nirmala UI" w:eastAsiaTheme="majorEastAsia" w:hAnsi="Nirmala UI" w:cs="Nirmala UI"/>
                          <w:b/>
                          <w:sz w:val="32"/>
                          <w:lang w:bidi="ne-NP"/>
                        </w:rPr>
                      </w:pPr>
                      <w:r w:rsidRPr="002E7E1C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 xml:space="preserve"> </w:t>
                      </w:r>
                      <w:r w:rsidRPr="007E721F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>समावेशी शिक्षा शाखाकी निर्देशक डा दिव्या दवाडी</w:t>
                      </w:r>
                      <w:r w:rsidR="007A4039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 xml:space="preserve">लाई </w:t>
                      </w:r>
                      <w:r w:rsidR="007A4039" w:rsidRPr="007E721F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>ध्यानाकर्षण</w:t>
                      </w:r>
                      <w:r w:rsidR="007A4039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 xml:space="preserve"> पत्र बुझाउँदै नेपाल अपाङ्ग महिला संघकी अध्यक्ष टीका दाहाल</w:t>
                      </w:r>
                    </w:p>
                    <w:p w:rsidR="002E7E1C" w:rsidRPr="00A150B6" w:rsidRDefault="002E7E1C" w:rsidP="002E7E1C">
                      <w:pPr>
                        <w:pStyle w:val="Caption"/>
                        <w:rPr>
                          <w:rFonts w:cs="Mangal"/>
                          <w:noProof/>
                          <w:sz w:val="24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D1189B" w:rsidRDefault="00D1189B" w:rsidP="00866461">
      <w:pPr>
        <w:rPr>
          <w:rFonts w:cs="Mangal"/>
          <w:sz w:val="16"/>
          <w:szCs w:val="16"/>
          <w:lang w:bidi="ne-NP"/>
        </w:rPr>
      </w:pPr>
    </w:p>
    <w:p w:rsidR="009729AC" w:rsidRDefault="009729AC" w:rsidP="00866461">
      <w:pPr>
        <w:rPr>
          <w:rFonts w:cs="Mangal"/>
          <w:sz w:val="16"/>
          <w:szCs w:val="16"/>
          <w:lang w:bidi="ne-NP"/>
        </w:rPr>
      </w:pPr>
    </w:p>
    <w:p w:rsidR="00866461" w:rsidRDefault="00866461" w:rsidP="00866461">
      <w:pPr>
        <w:rPr>
          <w:rFonts w:cs="Mangal"/>
          <w:sz w:val="16"/>
          <w:szCs w:val="16"/>
          <w:lang w:bidi="ne-NP"/>
        </w:rPr>
      </w:pPr>
    </w:p>
    <w:p w:rsidR="00866461" w:rsidRPr="007E721F" w:rsidRDefault="00866461" w:rsidP="00866461">
      <w:pPr>
        <w:rPr>
          <w:rFonts w:cs="Mangal"/>
          <w:sz w:val="16"/>
          <w:szCs w:val="16"/>
          <w:lang w:bidi="ne-NP"/>
        </w:rPr>
      </w:pPr>
    </w:p>
    <w:p w:rsidR="002E3F5E" w:rsidRDefault="002E3F5E" w:rsidP="002E3F5E">
      <w:pPr>
        <w:shd w:val="clear" w:color="auto" w:fill="9933FF"/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rFonts w:ascii="Nirmala UI" w:eastAsiaTheme="majorEastAsia" w:hAnsi="Nirmala UI" w:cs="Nirmala UI"/>
          <w:b/>
          <w:sz w:val="32"/>
          <w:cs/>
          <w:lang w:bidi="ne-NP"/>
        </w:rPr>
        <w:lastRenderedPageBreak/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</w:p>
    <w:p w:rsidR="002E3F5E" w:rsidRPr="00EC332D" w:rsidRDefault="002E3F5E" w:rsidP="002E3F5E">
      <w:pPr>
        <w:shd w:val="clear" w:color="auto" w:fill="9933FF"/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rFonts w:ascii="Nirmala UI" w:eastAsiaTheme="majorEastAsia" w:hAnsi="Nirmala UI" w:cs="Nirmala UI" w:hint="cs"/>
          <w:b/>
          <w:sz w:val="32"/>
          <w:cs/>
          <w:lang w:bidi="ne-NP"/>
        </w:rPr>
        <w:t xml:space="preserve"> </w:t>
      </w:r>
      <w:r w:rsidR="00EC332D"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 w:rsidR="00EC332D"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 w:rsidR="00EC332D"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 w:rsidR="00EC332D"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 w:rsidR="00EC332D"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 w:rsidRPr="002E3F5E">
        <w:rPr>
          <w:rFonts w:ascii="Nirmala UI" w:eastAsiaTheme="majorEastAsia" w:hAnsi="Nirmala UI" w:cs="Nirmala UI" w:hint="cs"/>
          <w:b/>
          <w:sz w:val="32"/>
          <w:szCs w:val="32"/>
          <w:cs/>
          <w:lang w:bidi="ne-NP"/>
        </w:rPr>
        <w:t>क्ष</w:t>
      </w:r>
      <w:r w:rsidR="00E8215B">
        <w:rPr>
          <w:rFonts w:ascii="Nirmala UI" w:eastAsiaTheme="majorEastAsia" w:hAnsi="Nirmala UI" w:cs="Nirmala UI" w:hint="cs"/>
          <w:b/>
          <w:sz w:val="32"/>
          <w:szCs w:val="32"/>
          <w:cs/>
          <w:lang w:bidi="ne-NP"/>
        </w:rPr>
        <w:t>मता अभिवृद्धि</w:t>
      </w:r>
      <w:r w:rsidRPr="002E3F5E">
        <w:rPr>
          <w:rFonts w:ascii="Nirmala UI" w:eastAsiaTheme="majorEastAsia" w:hAnsi="Nirmala UI" w:cs="Nirmala UI" w:hint="cs"/>
          <w:b/>
          <w:sz w:val="32"/>
          <w:szCs w:val="32"/>
          <w:cs/>
          <w:lang w:bidi="ne-NP"/>
        </w:rPr>
        <w:t xml:space="preserve"> तालिम</w:t>
      </w:r>
    </w:p>
    <w:p w:rsidR="00974235" w:rsidRPr="002E3F5E" w:rsidRDefault="002E3F5E" w:rsidP="002E3F5E">
      <w:pPr>
        <w:shd w:val="clear" w:color="auto" w:fill="9933FF"/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rFonts w:ascii="Nirmala UI" w:hAnsi="Nirmala UI" w:cs="Nirmala UI"/>
          <w:sz w:val="32"/>
          <w:szCs w:val="32"/>
          <w:cs/>
          <w:lang w:bidi="ne-NP"/>
        </w:rPr>
        <w:tab/>
      </w:r>
    </w:p>
    <w:p w:rsidR="00FB0CE1" w:rsidRDefault="00696983" w:rsidP="00FB0CE1">
      <w:pPr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  <w:r w:rsidRPr="00696983">
        <w:rPr>
          <w:rFonts w:ascii="Nirmala UI" w:eastAsiaTheme="majorEastAsia" w:hAnsi="Nirmala UI" w:cs="Nirmala UI"/>
          <w:b/>
          <w:noProof/>
          <w:sz w:val="24"/>
          <w:szCs w:val="24"/>
          <w:cs/>
          <w:lang w:bidi="ne-NP"/>
        </w:rPr>
        <w:drawing>
          <wp:anchor distT="0" distB="0" distL="114300" distR="114300" simplePos="0" relativeHeight="251726336" behindDoc="0" locked="0" layoutInCell="1" allowOverlap="1" wp14:anchorId="317FEE77" wp14:editId="13EC133D">
            <wp:simplePos x="0" y="0"/>
            <wp:positionH relativeFrom="column">
              <wp:posOffset>1905</wp:posOffset>
            </wp:positionH>
            <wp:positionV relativeFrom="paragraph">
              <wp:posOffset>200025</wp:posOffset>
            </wp:positionV>
            <wp:extent cx="2953512" cy="2212848"/>
            <wp:effectExtent l="0" t="0" r="0" b="0"/>
            <wp:wrapSquare wrapText="bothSides"/>
            <wp:docPr id="271" name="Picture 271" descr="D:\DURGA\Photo 2022\CRPD June 2022\CRPD first training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URGA\Photo 2022\CRPD June 2022\CRPD first training\image9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512" cy="221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134E" w:rsidRDefault="00696983" w:rsidP="004B5CA7">
      <w:pPr>
        <w:spacing w:line="360" w:lineRule="auto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  <w:r w:rsidRPr="00696983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अन्तर्राष्ट्रिय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सन्धि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lang w:bidi="ne-NP"/>
        </w:rPr>
        <w:t xml:space="preserve">,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महासन्धि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lang w:bidi="ne-NP"/>
        </w:rPr>
        <w:t xml:space="preserve">,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अपाङ्गता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भएका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व्यक्तिका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अधिकारका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लागि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बनेका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कानुन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नियमका</w:t>
      </w:r>
      <w:r w:rsidR="00FB0CE1" w:rsidRPr="00FB0CE1">
        <w:rPr>
          <w:rFonts w:ascii="Nirmala UI" w:eastAsiaTheme="majorEastAsia" w:hAnsi="Nirmala UI" w:cs="Nirmala UI"/>
          <w:b/>
          <w:sz w:val="24"/>
          <w:szCs w:val="24"/>
          <w:cs/>
          <w:lang w:bidi="ne-NP"/>
        </w:rPr>
        <w:t xml:space="preserve"> </w:t>
      </w:r>
      <w:r w:rsidR="00FB0CE1" w:rsidRPr="00FB0CE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बारेमा</w:t>
      </w:r>
      <w:r w:rsidR="00910EBD">
        <w:rPr>
          <w:rFonts w:ascii="Nirmala UI" w:eastAsiaTheme="majorEastAsia" w:hAnsi="Nirmala UI" w:cs="Nirmala UI"/>
          <w:b/>
          <w:sz w:val="24"/>
          <w:szCs w:val="24"/>
          <w:lang w:bidi="ne-NP"/>
        </w:rPr>
        <w:t xml:space="preserve"> </w:t>
      </w:r>
      <w:r w:rsidR="00910EB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जानकारी</w:t>
      </w:r>
      <w:r w:rsidR="000F029B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गराउने उद्देश्यले 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नेपाल अपाङ्ग महिला संघले यो</w:t>
      </w:r>
      <w:r w:rsidR="000F029B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दुईवटा क्ष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मता अभिवृद्धि तालिमको आयोजना गर्‍यो</w:t>
      </w:r>
      <w:r w:rsidR="000F029B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।</w:t>
      </w:r>
    </w:p>
    <w:p w:rsidR="00B9134E" w:rsidRDefault="00B9134E" w:rsidP="004B5CA7">
      <w:pPr>
        <w:spacing w:line="360" w:lineRule="auto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</w:p>
    <w:p w:rsidR="00C33D7C" w:rsidRDefault="0034732A" w:rsidP="004B5CA7">
      <w:pPr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2F5D4AF0" wp14:editId="2910A23F">
                <wp:simplePos x="0" y="0"/>
                <wp:positionH relativeFrom="column">
                  <wp:posOffset>1905</wp:posOffset>
                </wp:positionH>
                <wp:positionV relativeFrom="paragraph">
                  <wp:posOffset>1119505</wp:posOffset>
                </wp:positionV>
                <wp:extent cx="3612515" cy="294005"/>
                <wp:effectExtent l="0" t="0" r="6985" b="0"/>
                <wp:wrapSquare wrapText="bothSides"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2515" cy="2940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D6360" w:rsidRPr="00215758" w:rsidRDefault="009D6360" w:rsidP="009D6360">
                            <w:pPr>
                              <w:pStyle w:val="Caption"/>
                              <w:rPr>
                                <w:rFonts w:ascii="Nirmala UI" w:eastAsiaTheme="majorEastAsia" w:hAnsi="Nirmala UI" w:cs="Nirmala UI"/>
                                <w:b/>
                                <w:noProof/>
                                <w:color w:val="212120"/>
                                <w:sz w:val="24"/>
                                <w:szCs w:val="24"/>
                                <w:lang w:bidi="ne-NP"/>
                              </w:rPr>
                            </w:pPr>
                            <w:r w:rsidRPr="00215758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 xml:space="preserve">क्षमता अभिवृद्धि तालिममा सहजीकरण गर्दै राष्ट्रिय मानव अधिकार आयोगका सचिव मुरारी खरेल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D4AF0" id="Text Box 265" o:spid="_x0000_s1033" type="#_x0000_t202" style="position:absolute;margin-left:.15pt;margin-top:88.15pt;width:284.45pt;height:23.15pt;z-index:251783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" stroked="f">
                <v:textbox inset="0,0,0,0">
                  <w:txbxContent>
                    <w:p w:rsidR="009D6360" w:rsidRPr="00215758" w:rsidRDefault="009D6360" w:rsidP="009D6360">
                      <w:pPr>
                        <w:pStyle w:val="Caption"/>
                        <w:rPr>
                          <w:rFonts w:ascii="Nirmala UI" w:eastAsiaTheme="majorEastAsia" w:hAnsi="Nirmala UI" w:cs="Nirmala UI"/>
                          <w:b/>
                          <w:noProof/>
                          <w:color w:val="212120"/>
                          <w:sz w:val="24"/>
                          <w:szCs w:val="24"/>
                          <w:lang w:bidi="ne-NP"/>
                        </w:rPr>
                      </w:pPr>
                      <w:r w:rsidRPr="00215758">
                        <w:rPr>
                          <w:rFonts w:ascii="Nirmala UI" w:hAnsi="Nirmala UI" w:cs="Nirmala UI"/>
                          <w:cs/>
                          <w:lang w:bidi="ne-NP"/>
                        </w:rPr>
                        <w:t xml:space="preserve">क्षमता अभिवृद्धि तालिममा सहजीकरण गर्दै राष्ट्रिय मानव अधिकार आयोगका सचिव मुरारी खरेल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1611" w:rsidRPr="000E5A38">
        <w:rPr>
          <w:rFonts w:ascii="Nirmala UI" w:eastAsiaTheme="majorEastAsia" w:hAnsi="Nirmala UI" w:cs="Nirmala UI"/>
          <w:b/>
          <w:noProof/>
          <w:sz w:val="32"/>
          <w:cs/>
          <w:lang w:bidi="ne-NP"/>
        </w:rPr>
        <w:drawing>
          <wp:anchor distT="0" distB="0" distL="114300" distR="114300" simplePos="0" relativeHeight="251727360" behindDoc="0" locked="0" layoutInCell="1" allowOverlap="1" wp14:anchorId="2F1F8BEC" wp14:editId="6847A902">
            <wp:simplePos x="0" y="0"/>
            <wp:positionH relativeFrom="column">
              <wp:posOffset>3896995</wp:posOffset>
            </wp:positionH>
            <wp:positionV relativeFrom="paragraph">
              <wp:posOffset>1795780</wp:posOffset>
            </wp:positionV>
            <wp:extent cx="3352800" cy="2297430"/>
            <wp:effectExtent l="0" t="0" r="0" b="7620"/>
            <wp:wrapSquare wrapText="bothSides"/>
            <wp:docPr id="272" name="Picture 272" descr="D:\DURGA\Photo 2022\CRPD June 2022\IMG_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URGA\Photo 2022\CRPD June 2022\IMG_56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4C37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वकालत</w:t>
      </w:r>
      <w:r w:rsidR="00737DDD">
        <w:rPr>
          <w:rFonts w:ascii="Nirmala UI" w:eastAsiaTheme="majorEastAsia" w:hAnsi="Nirmala UI" w:cs="Nirmala UI"/>
          <w:b/>
          <w:sz w:val="24"/>
          <w:szCs w:val="24"/>
          <w:lang w:bidi="ne-NP"/>
        </w:rPr>
        <w:t xml:space="preserve">, </w:t>
      </w:r>
      <w:r w:rsidR="005F2560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पैरवी गर्न </w:t>
      </w:r>
      <w:r w:rsidR="00593AC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र थप कानुनी अधिकार स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ुनिश्चितता</w:t>
      </w:r>
      <w:r w:rsidR="00593AC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का</w:t>
      </w:r>
      <w:r w:rsidR="00737DDD">
        <w:rPr>
          <w:rFonts w:ascii="Nirmala UI" w:eastAsiaTheme="majorEastAsia" w:hAnsi="Nirmala UI" w:cs="Nirmala UI"/>
          <w:b/>
          <w:sz w:val="24"/>
          <w:szCs w:val="24"/>
          <w:lang w:bidi="ne-NP"/>
        </w:rPr>
        <w:t xml:space="preserve"> </w:t>
      </w:r>
      <w:r w:rsidR="00593AC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ल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ा</w:t>
      </w:r>
      <w:r w:rsidR="00593AC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गि अभियान सञ्चालन गर्न सहयोग पुगोस भन्ने उद्देश्यले नेपाल अपाङ्ग महिला संघ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का सदस्यहरू र </w:t>
      </w:r>
      <w:r w:rsidR="00593AC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अपाङ्गता भएका </w:t>
      </w:r>
      <w:r w:rsidR="00737DDD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व्यक्ति</w:t>
      </w:r>
      <w:r w:rsidR="00737DDD">
        <w:rPr>
          <w:rFonts w:ascii="Nirmala UI" w:eastAsiaTheme="majorEastAsia" w:hAnsi="Nirmala UI" w:cs="Nirmala UI"/>
          <w:b/>
          <w:sz w:val="24"/>
          <w:szCs w:val="24"/>
          <w:lang w:bidi="ne-NP"/>
        </w:rPr>
        <w:t xml:space="preserve">/ </w:t>
      </w:r>
      <w:r w:rsidR="00593AC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महिलाहरूद्वारा सञ्चालित संस्थाका प्रतिनिधिहरूका लागि </w:t>
      </w:r>
      <w:r w:rsidR="008A06D6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सीवीएम ग्लोवलको साझेदारी</w:t>
      </w:r>
      <w:r w:rsidR="006F5486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मा यो </w:t>
      </w:r>
      <w:r w:rsidR="00593AC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तालिम आयोजना गरिएको हो । </w:t>
      </w:r>
      <w:r w:rsidR="00B5517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</w:t>
      </w:r>
      <w:r w:rsidR="00B5552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तालिममा महिलामाथि हुने सवै प्रकारको भे</w:t>
      </w:r>
      <w:r w:rsidR="00D361B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दभाव उन्मुलन गर्ने महासन्धि सिड</w:t>
      </w:r>
      <w:r w:rsidR="00D361BF">
        <w:rPr>
          <w:rFonts w:ascii="Nirmala UI" w:eastAsiaTheme="majorEastAsia" w:hAnsi="Nirmala UI" w:cs="Nirmala UI"/>
          <w:b/>
          <w:sz w:val="24"/>
          <w:szCs w:val="24"/>
          <w:lang w:bidi="ne-NP"/>
        </w:rPr>
        <w:t>,</w:t>
      </w:r>
      <w:r w:rsidR="00B5552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मानव अधिकारको विश्वव्य</w:t>
      </w:r>
      <w:r w:rsidR="00D361B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ापी घोषणापत्र दिगो विकास लक्ष्य</w:t>
      </w:r>
      <w:r w:rsidR="00D361BF">
        <w:rPr>
          <w:rFonts w:ascii="Nirmala UI" w:eastAsiaTheme="majorEastAsia" w:hAnsi="Nirmala UI" w:cs="Nirmala UI"/>
          <w:b/>
          <w:sz w:val="24"/>
          <w:szCs w:val="24"/>
          <w:lang w:bidi="ne-NP"/>
        </w:rPr>
        <w:t>,</w:t>
      </w:r>
      <w:r w:rsidR="00B5552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अपाङ्गता अधिकार </w:t>
      </w:r>
      <w:r w:rsidR="00B5552F" w:rsidRPr="00506559">
        <w:rPr>
          <w:rFonts w:ascii="Nirmala UI" w:hAnsi="Nirmala UI" w:cs="Nirmala UI"/>
          <w:sz w:val="24"/>
          <w:szCs w:val="24"/>
          <w:cs/>
          <w:lang w:bidi="ne-NP"/>
        </w:rPr>
        <w:t>ऐन</w:t>
      </w:r>
      <w:r w:rsidR="00D361BF">
        <w:rPr>
          <w:rFonts w:ascii="Nirmala UI" w:hAnsi="Nirmala UI" w:cs="Nirmala UI" w:hint="cs"/>
          <w:sz w:val="24"/>
          <w:szCs w:val="24"/>
          <w:cs/>
          <w:lang w:bidi="ne-NP"/>
        </w:rPr>
        <w:t xml:space="preserve"> २०७४</w:t>
      </w:r>
      <w:r w:rsidR="00D361BF">
        <w:rPr>
          <w:rFonts w:ascii="Nirmala UI" w:hAnsi="Nirmala UI" w:cs="Nirmala UI"/>
          <w:sz w:val="24"/>
          <w:szCs w:val="24"/>
          <w:lang w:bidi="ne-NP"/>
        </w:rPr>
        <w:t>,</w:t>
      </w:r>
      <w:r w:rsidR="008A06D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अपाङ्गता भएका व्यक्तिहरूको अधिकार सम्बन्धी </w:t>
      </w:r>
      <w:r w:rsidR="001F0C9D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संयुक्त राष्ट्रसंघीय </w:t>
      </w:r>
      <w:r w:rsidR="00E868F5">
        <w:rPr>
          <w:rFonts w:ascii="Nirmala UI" w:hAnsi="Nirmala UI" w:cs="Nirmala UI" w:hint="cs"/>
          <w:sz w:val="24"/>
          <w:szCs w:val="24"/>
          <w:cs/>
          <w:lang w:bidi="ne-NP"/>
        </w:rPr>
        <w:t>महासन्धि</w:t>
      </w:r>
      <w:r w:rsidR="008A06D6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E868F5">
        <w:rPr>
          <w:rFonts w:ascii="Nirmala UI" w:hAnsi="Nirmala UI" w:cs="Nirmala UI" w:hint="cs"/>
          <w:sz w:val="24"/>
          <w:szCs w:val="24"/>
          <w:cs/>
          <w:lang w:bidi="ne-NP"/>
        </w:rPr>
        <w:t>यून</w:t>
      </w:r>
      <w:r w:rsidR="008A06D6">
        <w:rPr>
          <w:rFonts w:ascii="Nirmala UI" w:hAnsi="Nirmala UI" w:cs="Nirmala UI" w:hint="cs"/>
          <w:sz w:val="24"/>
          <w:szCs w:val="24"/>
          <w:cs/>
          <w:lang w:bidi="ne-NP"/>
        </w:rPr>
        <w:t>सीआरपीडी</w:t>
      </w:r>
      <w:r w:rsidR="00747B81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विश्पव्यापी आवधिक समीक्षा र यसको प्रक्रियाका बारेमा सहभागीहरुलाई जानकारी गराइएको थियो । </w:t>
      </w:r>
    </w:p>
    <w:p w:rsidR="00D835A1" w:rsidRPr="00FB0CE1" w:rsidRDefault="00D835A1" w:rsidP="004B5CA7">
      <w:pPr>
        <w:spacing w:line="360" w:lineRule="auto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</w:p>
    <w:p w:rsidR="009B102C" w:rsidRDefault="0028622C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7DC0AED9" wp14:editId="6400BAA8">
                <wp:simplePos x="0" y="0"/>
                <wp:positionH relativeFrom="column">
                  <wp:posOffset>4004945</wp:posOffset>
                </wp:positionH>
                <wp:positionV relativeFrom="paragraph">
                  <wp:posOffset>744220</wp:posOffset>
                </wp:positionV>
                <wp:extent cx="3155950" cy="222250"/>
                <wp:effectExtent l="0" t="0" r="6350" b="6350"/>
                <wp:wrapSquare wrapText="bothSides"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5950" cy="2222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716DA2" w:rsidRPr="00A36FD3" w:rsidRDefault="00716DA2" w:rsidP="00716DA2">
                            <w:pPr>
                              <w:pStyle w:val="Caption"/>
                              <w:rPr>
                                <w:rFonts w:ascii="Nirmala UI" w:eastAsiaTheme="majorEastAsia" w:hAnsi="Nirmala UI" w:cs="Nirmala UI"/>
                                <w:b/>
                                <w:noProof/>
                                <w:color w:val="212120"/>
                                <w:sz w:val="32"/>
                              </w:rPr>
                            </w:pPr>
                            <w:r w:rsidRPr="00A36FD3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 xml:space="preserve">क्षमता अभिवृद्धि तालिममा सहजीकरण गर्दै </w:t>
                            </w:r>
                            <w:r w:rsidR="00CB03B5" w:rsidRPr="00A36FD3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 xml:space="preserve"> अधिकारकर्मी </w:t>
                            </w:r>
                            <w:r w:rsidRPr="00A36FD3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पलिता थापा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0AED9" id="Text Box 266" o:spid="_x0000_s1034" type="#_x0000_t202" style="position:absolute;left:0;text-align:left;margin-left:315.35pt;margin-top:58.6pt;width:248.5pt;height:17.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" stroked="f">
                <v:textbox inset="0,0,0,0">
                  <w:txbxContent>
                    <w:p w:rsidR="00716DA2" w:rsidRPr="00A36FD3" w:rsidRDefault="00716DA2" w:rsidP="00716DA2">
                      <w:pPr>
                        <w:pStyle w:val="Caption"/>
                        <w:rPr>
                          <w:rFonts w:ascii="Nirmala UI" w:eastAsiaTheme="majorEastAsia" w:hAnsi="Nirmala UI" w:cs="Nirmala UI"/>
                          <w:b/>
                          <w:noProof/>
                          <w:color w:val="212120"/>
                          <w:sz w:val="32"/>
                        </w:rPr>
                      </w:pPr>
                      <w:r w:rsidRPr="00A36FD3">
                        <w:rPr>
                          <w:rFonts w:ascii="Nirmala UI" w:hAnsi="Nirmala UI" w:cs="Nirmala UI"/>
                          <w:cs/>
                          <w:lang w:bidi="ne-NP"/>
                        </w:rPr>
                        <w:t xml:space="preserve">क्षमता अभिवृद्धि तालिममा सहजीकरण गर्दै </w:t>
                      </w:r>
                      <w:r w:rsidR="00CB03B5" w:rsidRPr="00A36FD3">
                        <w:rPr>
                          <w:rFonts w:ascii="Nirmala UI" w:hAnsi="Nirmala UI" w:cs="Nirmala UI"/>
                          <w:cs/>
                          <w:lang w:bidi="ne-NP"/>
                        </w:rPr>
                        <w:t xml:space="preserve"> अधिकारकर्मी </w:t>
                      </w:r>
                      <w:r w:rsidRPr="00A36FD3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पलिता थापा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6057" w:rsidRPr="002F6057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हाल</w:t>
      </w:r>
      <w:r w:rsidR="002F6057">
        <w:rPr>
          <w:rFonts w:ascii="Nirmala UI" w:eastAsiaTheme="majorEastAsia" w:hAnsi="Nirmala UI" w:cs="Nirmala UI" w:hint="cs"/>
          <w:b/>
          <w:sz w:val="32"/>
          <w:cs/>
          <w:lang w:bidi="ne-NP"/>
        </w:rPr>
        <w:t xml:space="preserve">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अपाङ्गता भएका व्यक्तिहरूको अधिकारका लागि अपाङ्गता भएका व्यक्तिको अधिकारका सम्बन्धि ऐन २०७४</w:t>
      </w:r>
      <w:r w:rsidR="00895F54" w:rsidRPr="00506559">
        <w:rPr>
          <w:rFonts w:ascii="Nirmala UI" w:hAnsi="Nirmala UI" w:cs="Nirmala UI"/>
          <w:sz w:val="24"/>
          <w:szCs w:val="24"/>
          <w:lang w:bidi="ne-NP"/>
        </w:rPr>
        <w:t xml:space="preserve">, 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अपाङ्गता 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भएका व्यक्तिको अधिकार</w:t>
      </w:r>
      <w:r w:rsidR="00895F54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सम्बन्ध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ी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 नियमावली २०७७ 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कार्यान्वयनमा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छ ।</w:t>
      </w:r>
    </w:p>
    <w:p w:rsidR="009B102C" w:rsidRDefault="009B102C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895F54" w:rsidRDefault="00895F54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 यी कानुनमा </w:t>
      </w:r>
      <w:r>
        <w:rPr>
          <w:rFonts w:ascii="Nirmala UI" w:hAnsi="Nirmala UI" w:cs="Nirmala UI"/>
          <w:sz w:val="24"/>
          <w:szCs w:val="24"/>
          <w:cs/>
          <w:lang w:bidi="ne-NP"/>
        </w:rPr>
        <w:t>अपाङ्गता भएका व्यक्तिले राजन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>ीतिक</w:t>
      </w:r>
      <w:r w:rsidRPr="00506559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Pr="00506559">
        <w:rPr>
          <w:rFonts w:ascii="Nirmala UI" w:hAnsi="Nirmala UI" w:cs="Nirmala UI"/>
          <w:sz w:val="24"/>
          <w:szCs w:val="24"/>
          <w:cs/>
          <w:lang w:bidi="ne-NP"/>
        </w:rPr>
        <w:t>सामाजिक</w:t>
      </w:r>
      <w:r w:rsidRPr="00506559">
        <w:rPr>
          <w:rFonts w:ascii="Nirmala UI" w:hAnsi="Nirmala UI" w:cs="Nirmala UI"/>
          <w:sz w:val="24"/>
          <w:szCs w:val="24"/>
          <w:lang w:bidi="ne-NP"/>
        </w:rPr>
        <w:t>,</w:t>
      </w:r>
      <w:r w:rsidRPr="00506559">
        <w:rPr>
          <w:rFonts w:ascii="Nirmala UI" w:hAnsi="Nirmala UI" w:cs="Nirmala UI"/>
          <w:sz w:val="24"/>
          <w:szCs w:val="24"/>
          <w:cs/>
          <w:lang w:bidi="ne-NP"/>
        </w:rPr>
        <w:t>आर्थिक र साँस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>्</w:t>
      </w:r>
      <w:r w:rsidRPr="00506559">
        <w:rPr>
          <w:rFonts w:ascii="Nirmala UI" w:hAnsi="Nirmala UI" w:cs="Nirmala UI"/>
          <w:sz w:val="24"/>
          <w:szCs w:val="24"/>
          <w:cs/>
          <w:lang w:bidi="ne-NP"/>
        </w:rPr>
        <w:t>कृति</w:t>
      </w:r>
      <w:r>
        <w:rPr>
          <w:rFonts w:ascii="Nirmala UI" w:hAnsi="Nirmala UI" w:cs="Nirmala UI"/>
          <w:sz w:val="24"/>
          <w:szCs w:val="24"/>
          <w:cs/>
          <w:lang w:bidi="ne-NP"/>
        </w:rPr>
        <w:t xml:space="preserve">क अधिकार अन्य व्यक्तिसरह समान हुने कुरा उल्लेख छ । </w:t>
      </w:r>
    </w:p>
    <w:p w:rsidR="00F268A4" w:rsidRDefault="00895F54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t xml:space="preserve">यसैगरी </w:t>
      </w:r>
      <w:r w:rsidRPr="00506559">
        <w:rPr>
          <w:rFonts w:ascii="Nirmala UI" w:hAnsi="Nirmala UI" w:cs="Nirmala UI"/>
          <w:sz w:val="24"/>
          <w:szCs w:val="24"/>
          <w:cs/>
          <w:lang w:bidi="ne-NP"/>
        </w:rPr>
        <w:t>अपाङ्गता भएका व्यक्</w:t>
      </w:r>
      <w:r>
        <w:rPr>
          <w:rFonts w:ascii="Nirmala UI" w:hAnsi="Nirmala UI" w:cs="Nirmala UI"/>
          <w:sz w:val="24"/>
          <w:szCs w:val="24"/>
          <w:cs/>
          <w:lang w:bidi="ne-NP"/>
        </w:rPr>
        <w:t xml:space="preserve">तिहरूको अधिकारसम्बन्धी </w:t>
      </w:r>
      <w:r w:rsidR="004A17E8">
        <w:rPr>
          <w:rFonts w:ascii="Nirmala UI" w:hAnsi="Nirmala UI" w:cs="Nirmala UI" w:hint="cs"/>
          <w:sz w:val="24"/>
          <w:szCs w:val="24"/>
          <w:cs/>
          <w:lang w:bidi="ne-NP"/>
        </w:rPr>
        <w:t xml:space="preserve">संयुक्त राष्ट्रसंघीय </w:t>
      </w:r>
      <w:r>
        <w:rPr>
          <w:rFonts w:ascii="Nirmala UI" w:hAnsi="Nirmala UI" w:cs="Nirmala UI"/>
          <w:sz w:val="24"/>
          <w:szCs w:val="24"/>
          <w:cs/>
          <w:lang w:bidi="ne-NP"/>
        </w:rPr>
        <w:t xml:space="preserve">महासन्धि </w:t>
      </w:r>
      <w:r w:rsidR="004A17E8">
        <w:rPr>
          <w:rFonts w:ascii="Nirmala UI" w:hAnsi="Nirmala UI" w:cs="Nirmala UI"/>
          <w:sz w:val="24"/>
          <w:szCs w:val="24"/>
          <w:lang w:bidi="ne-NP"/>
        </w:rPr>
        <w:t>UN</w:t>
      </w:r>
      <w:r>
        <w:rPr>
          <w:rFonts w:ascii="Nirmala UI" w:hAnsi="Nirmala UI" w:cs="Nirmala UI"/>
          <w:sz w:val="24"/>
          <w:szCs w:val="24"/>
          <w:lang w:bidi="ne-NP"/>
        </w:rPr>
        <w:t>CRPD</w:t>
      </w:r>
      <w:r w:rsidRPr="00A246BE">
        <w:rPr>
          <w:sz w:val="24"/>
          <w:szCs w:val="24"/>
          <w:cs/>
          <w:lang w:bidi="ne-NP"/>
        </w:rPr>
        <w:t xml:space="preserve"> </w:t>
      </w:r>
      <w:r w:rsidRPr="00506559">
        <w:rPr>
          <w:rFonts w:ascii="Nirmala UI" w:hAnsi="Nirmala UI" w:cs="Nirmala UI"/>
          <w:sz w:val="24"/>
          <w:szCs w:val="24"/>
          <w:cs/>
          <w:lang w:bidi="ne-NP"/>
        </w:rPr>
        <w:t>ले अपाङ्गता भएका व</w:t>
      </w:r>
      <w:r>
        <w:rPr>
          <w:rFonts w:ascii="Nirmala UI" w:hAnsi="Nirmala UI" w:cs="Nirmala UI"/>
          <w:sz w:val="24"/>
          <w:szCs w:val="24"/>
          <w:cs/>
          <w:lang w:bidi="ne-NP"/>
        </w:rPr>
        <w:t xml:space="preserve">्यक्तिहरूको अधिकार पनि अरू 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>व्यक्ति</w:t>
      </w:r>
      <w:r w:rsidR="00E00CDB">
        <w:rPr>
          <w:rFonts w:ascii="Nirmala UI" w:hAnsi="Nirmala UI" w:cs="Nirmala UI"/>
          <w:sz w:val="24"/>
          <w:szCs w:val="24"/>
          <w:cs/>
          <w:lang w:bidi="ne-NP"/>
        </w:rPr>
        <w:t>को जति नै छ भन्ने कु</w:t>
      </w:r>
      <w:r w:rsidRPr="00506559">
        <w:rPr>
          <w:rFonts w:ascii="Nirmala UI" w:hAnsi="Nirmala UI" w:cs="Nirmala UI"/>
          <w:sz w:val="24"/>
          <w:szCs w:val="24"/>
          <w:cs/>
          <w:lang w:bidi="ne-NP"/>
        </w:rPr>
        <w:t>रा निश्चित गर्न</w:t>
      </w:r>
      <w:r w:rsidRPr="00506559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Pr="00506559">
        <w:rPr>
          <w:rFonts w:ascii="Nirmala UI" w:hAnsi="Nirmala UI" w:cs="Nirmala UI"/>
          <w:sz w:val="24"/>
          <w:szCs w:val="24"/>
          <w:cs/>
          <w:lang w:bidi="ne-NP"/>
        </w:rPr>
        <w:t>उनीहरूले सबै मानव अधिकार उपयोग गर्न पाउनुपर्छ र अरू मानिसहरू जति नै स्वतन्त्र र इज्जतका साथ बाँच्न पाउनुपर्छ भन</w:t>
      </w:r>
      <w:r>
        <w:rPr>
          <w:rFonts w:ascii="Nirmala UI" w:hAnsi="Nirmala UI" w:cs="Nirmala UI"/>
          <w:sz w:val="24"/>
          <w:szCs w:val="24"/>
          <w:cs/>
          <w:lang w:bidi="ne-NP"/>
        </w:rPr>
        <w:t xml:space="preserve">्ने कुरा निश्चित गरेको छ  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। </w:t>
      </w:r>
    </w:p>
    <w:p w:rsidR="00F268A4" w:rsidRDefault="00F268A4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F07A1A" w:rsidRDefault="00DC3C44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t>अन्तर्राष्ट्रिय सन्धि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 महासन्धि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का आधारम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ा नेपाल सरकारले  बनाएका कानुनले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अपाङ्गता भएका व्यक्तिको सार्वभौम अधिकारका बारेमा उल्लेख गर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े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पनि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कार्यान्वयन भएको छैन । अर्कातिर यी कानुन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 अ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पाङ्गता भएका महिलाका बारेमा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मौन छ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न्</w:t>
      </w:r>
      <w:r w:rsidR="00AD0C45">
        <w:rPr>
          <w:rFonts w:ascii="Nirmala UI" w:hAnsi="Nirmala UI" w:cs="Nirmala UI"/>
          <w:sz w:val="24"/>
          <w:szCs w:val="24"/>
          <w:cs/>
          <w:lang w:bidi="ne-NP"/>
        </w:rPr>
        <w:t xml:space="preserve"> ।</w:t>
      </w:r>
    </w:p>
    <w:p w:rsidR="00F07A1A" w:rsidRDefault="00A158A4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1538C0">
        <w:rPr>
          <w:rFonts w:ascii="Nirmala UI" w:hAnsi="Nirmala UI" w:cs="Nirmala UI"/>
          <w:noProof/>
          <w:sz w:val="24"/>
          <w:szCs w:val="24"/>
          <w:cs/>
          <w:lang w:bidi="ne-NP"/>
        </w:rPr>
        <w:lastRenderedPageBreak/>
        <w:drawing>
          <wp:anchor distT="0" distB="0" distL="114300" distR="114300" simplePos="0" relativeHeight="251732480" behindDoc="0" locked="0" layoutInCell="1" allowOverlap="1" wp14:anchorId="08968E95" wp14:editId="12E8B0F0">
            <wp:simplePos x="0" y="0"/>
            <wp:positionH relativeFrom="column">
              <wp:posOffset>3838575</wp:posOffset>
            </wp:positionH>
            <wp:positionV relativeFrom="paragraph">
              <wp:posOffset>205105</wp:posOffset>
            </wp:positionV>
            <wp:extent cx="3035808" cy="2276856"/>
            <wp:effectExtent l="0" t="0" r="0" b="9525"/>
            <wp:wrapSquare wrapText="bothSides"/>
            <wp:docPr id="10" name="Picture 10" descr="D:\DURGA\Photo 2022\CRPD June 2022\CRPD first training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URGA\Photo 2022\CRPD June 2022\CRPD first training\image8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808" cy="227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4B2C" w:rsidRDefault="00AD0C45" w:rsidP="00CE0D08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t xml:space="preserve"> परिचय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पत्र पाउने वा सार्वजनिक </w:t>
      </w:r>
      <w:r w:rsidR="002030FB">
        <w:rPr>
          <w:rFonts w:ascii="Nirmala UI" w:hAnsi="Nirmala UI" w:cs="Nirmala UI"/>
          <w:sz w:val="24"/>
          <w:szCs w:val="24"/>
          <w:cs/>
          <w:lang w:bidi="ne-NP"/>
        </w:rPr>
        <w:t>उपभोगका भौतिक संरचनाह</w:t>
      </w:r>
      <w:r w:rsidR="002030FB">
        <w:rPr>
          <w:rFonts w:ascii="Nirmala UI" w:hAnsi="Nirmala UI" w:cs="Nirmala UI" w:hint="cs"/>
          <w:sz w:val="24"/>
          <w:szCs w:val="24"/>
          <w:cs/>
          <w:lang w:bidi="ne-NP"/>
        </w:rPr>
        <w:t>रू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 अपाङ्गतामैत्री भएमा महिलालाई पनि 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सहज त 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हुन्छ तर महिला भ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ए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कै 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कारण र </w:t>
      </w:r>
      <w:r w:rsidR="00DC3C4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महिलामा पनि </w:t>
      </w:r>
      <w:r w:rsidR="00DC3C44">
        <w:rPr>
          <w:rFonts w:ascii="Nirmala UI" w:hAnsi="Nirmala UI" w:cs="Nirmala UI"/>
          <w:sz w:val="24"/>
          <w:szCs w:val="24"/>
          <w:cs/>
          <w:lang w:bidi="ne-NP"/>
        </w:rPr>
        <w:t>अपाङ्गता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 भएक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ै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कारण वा दलित महिला त्यसमाथि अपाङ्गता भएमा उनीहर</w:t>
      </w:r>
      <w:r w:rsidR="00DC3C44">
        <w:rPr>
          <w:rFonts w:ascii="Nirmala UI" w:hAnsi="Nirmala UI" w:cs="Nirmala UI" w:hint="cs"/>
          <w:sz w:val="24"/>
          <w:szCs w:val="24"/>
          <w:cs/>
          <w:lang w:bidi="ne-NP"/>
        </w:rPr>
        <w:t>ू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माथि दोहोरे</w:t>
      </w:r>
      <w:r w:rsidR="00DC3C44">
        <w:rPr>
          <w:rFonts w:ascii="Nirmala UI" w:hAnsi="Nirmala UI" w:cs="Nirmala UI"/>
          <w:sz w:val="24"/>
          <w:szCs w:val="24"/>
          <w:lang w:bidi="ne-NP"/>
        </w:rPr>
        <w:t>,</w:t>
      </w:r>
      <w:r w:rsidR="00F83B87">
        <w:rPr>
          <w:rFonts w:ascii="Nirmala UI" w:hAnsi="Nirmala UI" w:cs="Nirmala UI"/>
          <w:sz w:val="24"/>
          <w:szCs w:val="24"/>
          <w:cs/>
          <w:lang w:bidi="ne-NP"/>
        </w:rPr>
        <w:t xml:space="preserve"> तेहेरो</w:t>
      </w:r>
      <w:r w:rsidR="00F83B87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हिंसा </w:t>
      </w:r>
      <w:r w:rsidR="00F83B87">
        <w:rPr>
          <w:rFonts w:ascii="Nirmala UI" w:hAnsi="Nirmala UI" w:cs="Nirmala UI" w:hint="cs"/>
          <w:sz w:val="24"/>
          <w:szCs w:val="24"/>
          <w:cs/>
          <w:lang w:bidi="ne-NP"/>
        </w:rPr>
        <w:t xml:space="preserve">विभेद र धेरै हिंसा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भइरहेको छ ।</w:t>
      </w:r>
      <w:r w:rsidR="004F7E90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यी र यस्तै धेरै कुरा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सम्बोधन गर्न 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राज्य चुकेको छ ।</w:t>
      </w:r>
    </w:p>
    <w:p w:rsidR="004F7E90" w:rsidRDefault="004D4B2C" w:rsidP="00CE0D08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</w:p>
    <w:p w:rsidR="004F7E90" w:rsidRDefault="002967C3" w:rsidP="00CE0D08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1538C0">
        <w:rPr>
          <w:rFonts w:ascii="Nirmala UI" w:hAnsi="Nirmala UI" w:cs="Nirmala UI"/>
          <w:noProof/>
          <w:sz w:val="24"/>
          <w:szCs w:val="24"/>
          <w:cs/>
          <w:lang w:bidi="ne-NP"/>
        </w:rPr>
        <w:drawing>
          <wp:anchor distT="0" distB="0" distL="114300" distR="114300" simplePos="0" relativeHeight="251731456" behindDoc="0" locked="0" layoutInCell="1" allowOverlap="1" wp14:anchorId="1EDD08AF" wp14:editId="20A2DFEB">
            <wp:simplePos x="0" y="0"/>
            <wp:positionH relativeFrom="column">
              <wp:posOffset>49530</wp:posOffset>
            </wp:positionH>
            <wp:positionV relativeFrom="paragraph">
              <wp:posOffset>1771650</wp:posOffset>
            </wp:positionV>
            <wp:extent cx="3300984" cy="2139696"/>
            <wp:effectExtent l="0" t="0" r="0" b="0"/>
            <wp:wrapSquare wrapText="bothSides"/>
            <wp:docPr id="9" name="Picture 9" descr="D:\DURGA\Three month bulletin\April-June\Photo\D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URGA\Three month bulletin\April-June\Photo\D\Untitled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84" cy="213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8A4"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6C2F9713" wp14:editId="78C39EBF">
                <wp:simplePos x="0" y="0"/>
                <wp:positionH relativeFrom="column">
                  <wp:posOffset>3961130</wp:posOffset>
                </wp:positionH>
                <wp:positionV relativeFrom="paragraph">
                  <wp:posOffset>292735</wp:posOffset>
                </wp:positionV>
                <wp:extent cx="3148330" cy="365760"/>
                <wp:effectExtent l="0" t="0" r="0" b="0"/>
                <wp:wrapSquare wrapText="bothSides"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8330" cy="3657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56784" w:rsidRPr="00495335" w:rsidRDefault="00156784" w:rsidP="00156784">
                            <w:pPr>
                              <w:pStyle w:val="Caption"/>
                              <w:rPr>
                                <w:rFonts w:ascii="Nirmala UI" w:hAnsi="Nirmala UI" w:cs="Nirmala UI"/>
                                <w:color w:val="212120"/>
                                <w:sz w:val="24"/>
                                <w:szCs w:val="24"/>
                              </w:rPr>
                            </w:pPr>
                            <w:r w:rsidRPr="00495335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क्षमता अभिवृद्धि तालिममा सहजीक</w:t>
                            </w:r>
                            <w:r w:rsidR="00773B88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रण गर्दै नेपाल अपाङ्ग महिला संघ</w:t>
                            </w:r>
                            <w:r w:rsidRPr="00495335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की महासचिव मीना पौडेल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F9713" id="Text Box 269" o:spid="_x0000_s1035" type="#_x0000_t202" style="position:absolute;left:0;text-align:left;margin-left:311.9pt;margin-top:23.05pt;width:247.9pt;height:28.8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" stroked="f">
                <v:textbox inset="0,0,0,0">
                  <w:txbxContent>
                    <w:p w:rsidR="00156784" w:rsidRPr="00495335" w:rsidRDefault="00156784" w:rsidP="00156784">
                      <w:pPr>
                        <w:pStyle w:val="Caption"/>
                        <w:rPr>
                          <w:rFonts w:ascii="Nirmala UI" w:hAnsi="Nirmala UI" w:cs="Nirmala UI"/>
                          <w:color w:val="212120"/>
                          <w:sz w:val="24"/>
                          <w:szCs w:val="24"/>
                        </w:rPr>
                      </w:pPr>
                      <w:r w:rsidRPr="00495335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क्षमता अभिवृद्धि तालिममा सहजीक</w:t>
                      </w:r>
                      <w:r w:rsidR="00773B88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रण गर्दै नेपाल अपाङ्ग महिला संघ</w:t>
                      </w:r>
                      <w:r w:rsidRPr="00495335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की महासचिव मीना पौडेल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न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ीति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 बनाउने र का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र्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यान्वयन गर्ने जिम्मेवार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ीमा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 बसेकाह</w:t>
      </w:r>
      <w:r w:rsidR="004B5CA7">
        <w:rPr>
          <w:rFonts w:ascii="Nirmala UI" w:hAnsi="Nirmala UI" w:cs="Nirmala UI" w:hint="cs"/>
          <w:sz w:val="24"/>
          <w:szCs w:val="24"/>
          <w:cs/>
          <w:lang w:bidi="ne-NP"/>
        </w:rPr>
        <w:t>रू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लाई झक्झक्याउने</w:t>
      </w:r>
      <w:r w:rsidR="00895F54">
        <w:rPr>
          <w:rFonts w:ascii="Nirmala UI" w:hAnsi="Nirmala UI" w:cs="Nirmala UI"/>
          <w:sz w:val="24"/>
          <w:szCs w:val="24"/>
          <w:lang w:bidi="ne-NP"/>
        </w:rPr>
        <w:t>,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 का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र्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य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ा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न्वयन गर्न आवाज उठाउने</w:t>
      </w:r>
      <w:r w:rsidR="00895F54">
        <w:rPr>
          <w:rFonts w:ascii="Nirmala UI" w:hAnsi="Nirmala UI" w:cs="Nirmala UI"/>
          <w:sz w:val="24"/>
          <w:szCs w:val="24"/>
          <w:lang w:bidi="ne-NP"/>
        </w:rPr>
        <w:t>,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 दवाव दिने र पैरव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ी </w:t>
      </w:r>
      <w:r w:rsidR="004B5CA7">
        <w:rPr>
          <w:rFonts w:ascii="Nirmala UI" w:hAnsi="Nirmala UI" w:cs="Nirmala UI"/>
          <w:sz w:val="24"/>
          <w:szCs w:val="24"/>
          <w:cs/>
          <w:lang w:bidi="ne-NP"/>
        </w:rPr>
        <w:t>गर्ने हामीले यी तमाम विषय व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स्तु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 र मुद्दा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अनि यसको कार्यान्वयन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क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>ो अवस्थाका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 xml:space="preserve"> बारे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मा जानकारी </w:t>
      </w:r>
      <w:r w:rsidR="004B5CA7">
        <w:rPr>
          <w:rFonts w:ascii="Nirmala UI" w:hAnsi="Nirmala UI" w:cs="Nirmala UI" w:hint="cs"/>
          <w:sz w:val="24"/>
          <w:szCs w:val="24"/>
          <w:cs/>
          <w:lang w:bidi="ne-NP"/>
        </w:rPr>
        <w:t xml:space="preserve">दिन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संघले नेपाल सरकारले हस्ताक्षर गरेका अन्तर्राष्ट्रिय महासन्धि र   अपाङ्गता अधिकार सम्बन्धि राष्ट्रिय कानुन र नियमावलीका बारेमा जानकारी दिइ आफ्ना सदस्य र अपाङ्गता अधिकारमा काम गर्ने</w:t>
      </w:r>
      <w:r w:rsidR="00895F5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अधिकारकर्मी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>हर</w:t>
      </w:r>
      <w:r w:rsidR="00E952AF">
        <w:rPr>
          <w:rFonts w:ascii="Nirmala UI" w:hAnsi="Nirmala UI" w:cs="Nirmala UI" w:hint="cs"/>
          <w:sz w:val="24"/>
          <w:szCs w:val="24"/>
          <w:cs/>
          <w:lang w:bidi="ne-NP"/>
        </w:rPr>
        <w:t>ू</w:t>
      </w:r>
      <w:r w:rsidR="00895F54">
        <w:rPr>
          <w:rFonts w:ascii="Nirmala UI" w:hAnsi="Nirmala UI" w:cs="Nirmala UI"/>
          <w:sz w:val="24"/>
          <w:szCs w:val="24"/>
          <w:cs/>
          <w:lang w:bidi="ne-NP"/>
        </w:rPr>
        <w:t xml:space="preserve">को क्षमता बढाउन  तालिमको आयोजना </w:t>
      </w:r>
      <w:r w:rsidR="004B5CA7">
        <w:rPr>
          <w:rFonts w:ascii="Nirmala UI" w:hAnsi="Nirmala UI" w:cs="Nirmala UI" w:hint="cs"/>
          <w:sz w:val="24"/>
          <w:szCs w:val="24"/>
          <w:cs/>
          <w:lang w:bidi="ne-NP"/>
        </w:rPr>
        <w:t xml:space="preserve">गरेको हो </w:t>
      </w:r>
      <w:r w:rsidR="00895F54" w:rsidRPr="00506559">
        <w:rPr>
          <w:rFonts w:ascii="Nirmala UI" w:hAnsi="Nirmala UI" w:cs="Nirmala UI"/>
          <w:sz w:val="24"/>
          <w:szCs w:val="24"/>
          <w:cs/>
          <w:lang w:bidi="ne-NP"/>
        </w:rPr>
        <w:t>।</w:t>
      </w:r>
    </w:p>
    <w:p w:rsidR="00F07A1A" w:rsidRDefault="00625B3E" w:rsidP="00CE0D08">
      <w:pPr>
        <w:spacing w:line="360" w:lineRule="auto"/>
        <w:jc w:val="both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lang w:bidi="ne-NP"/>
        </w:rPr>
        <w:t xml:space="preserve"> 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>यी दुईवटा तालिम</w:t>
      </w:r>
      <w:r w:rsidR="00CE0D08">
        <w:rPr>
          <w:rFonts w:ascii="Nirmala UI" w:hAnsi="Nirmala UI" w:cs="Nirmala UI" w:hint="cs"/>
          <w:sz w:val="24"/>
          <w:szCs w:val="24"/>
          <w:cs/>
          <w:lang w:bidi="ne-NP"/>
        </w:rPr>
        <w:t xml:space="preserve">मा विभिन्न जिल्ला र काठमाडौंका गरी ४० जना सदस्य र  </w:t>
      </w:r>
      <w:r w:rsidR="00CE0D08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अपाङ्गता भएका व्यक्ति</w:t>
      </w:r>
      <w:r w:rsidR="00CE0D08">
        <w:rPr>
          <w:rFonts w:ascii="Nirmala UI" w:eastAsiaTheme="majorEastAsia" w:hAnsi="Nirmala UI" w:cs="Nirmala UI"/>
          <w:b/>
          <w:sz w:val="24"/>
          <w:szCs w:val="24"/>
          <w:lang w:bidi="ne-NP"/>
        </w:rPr>
        <w:t xml:space="preserve">/ </w:t>
      </w:r>
      <w:r w:rsidR="00CE0D08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महिलाहरूद्वारा सञ्चालित संस्थाका प्रतिनिधिहरू सहभागी भए । </w:t>
      </w:r>
    </w:p>
    <w:p w:rsidR="00F07A1A" w:rsidRDefault="00F07A1A" w:rsidP="00CE0D08">
      <w:pPr>
        <w:spacing w:line="360" w:lineRule="auto"/>
        <w:jc w:val="both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</w:p>
    <w:p w:rsidR="001E5669" w:rsidRDefault="00623EE2" w:rsidP="00CE0D08">
      <w:pPr>
        <w:spacing w:line="360" w:lineRule="auto"/>
        <w:jc w:val="both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244355A1" wp14:editId="4638D40F">
                <wp:simplePos x="0" y="0"/>
                <wp:positionH relativeFrom="column">
                  <wp:posOffset>-83185</wp:posOffset>
                </wp:positionH>
                <wp:positionV relativeFrom="paragraph">
                  <wp:posOffset>911860</wp:posOffset>
                </wp:positionV>
                <wp:extent cx="3352800" cy="635"/>
                <wp:effectExtent l="0" t="0" r="0" b="0"/>
                <wp:wrapSquare wrapText="bothSides"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B03B5" w:rsidRPr="00587549" w:rsidRDefault="00CB03B5" w:rsidP="00CB03B5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24"/>
                                <w:szCs w:val="24"/>
                              </w:rPr>
                            </w:pPr>
                            <w:r w:rsidRPr="00587549">
                              <w:rPr>
                                <w:rFonts w:ascii="Nirmala UI" w:hAnsi="Nirmala UI" w:cs="Nirmala UI"/>
                                <w:cs/>
                                <w:lang w:bidi="ne-NP"/>
                              </w:rPr>
                              <w:t>क्षमता अभिवृद्धि तालिममा सहजीकरण गर्दै अधिवक्ता सविन श्रेष्ठ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355A1" id="Text Box 268" o:spid="_x0000_s1036" type="#_x0000_t202" style="position:absolute;left:0;text-align:left;margin-left:-6.55pt;margin-top:71.8pt;width:264pt;height:.05pt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" stroked="f">
                <v:textbox style="mso-fit-shape-to-text:t" inset="0,0,0,0">
                  <w:txbxContent>
                    <w:p w:rsidR="00CB03B5" w:rsidRPr="00587549" w:rsidRDefault="00CB03B5" w:rsidP="00CB03B5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24"/>
                          <w:szCs w:val="24"/>
                        </w:rPr>
                      </w:pPr>
                      <w:r w:rsidRPr="00587549">
                        <w:rPr>
                          <w:rFonts w:ascii="Nirmala UI" w:hAnsi="Nirmala UI" w:cs="Nirmala UI"/>
                          <w:cs/>
                          <w:lang w:bidi="ne-NP"/>
                        </w:rPr>
                        <w:t>क्षमता अभिवृद्धि तालिममा सहजीकरण गर्दै अधिवक्ता सविन श्रेष्ठ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तालिमको सहजीकरण </w:t>
      </w:r>
      <w:r w:rsidR="00E952A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राष्ट्रिय मानव अधिकार आयोग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सचिव मुरारी खरेल</w:t>
      </w:r>
      <w:r w:rsidR="00E952AF">
        <w:rPr>
          <w:rFonts w:ascii="Nirmala UI" w:eastAsiaTheme="majorEastAsia" w:hAnsi="Nirmala UI" w:cs="Nirmala UI"/>
          <w:b/>
          <w:sz w:val="24"/>
          <w:szCs w:val="24"/>
          <w:lang w:bidi="ne-NP"/>
        </w:rPr>
        <w:t>,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अधिवक्ता सविन श्रेष्ठ</w:t>
      </w:r>
      <w:r w:rsidR="00E952AF">
        <w:rPr>
          <w:rFonts w:ascii="Nirmala UI" w:eastAsiaTheme="majorEastAsia" w:hAnsi="Nirmala UI" w:cs="Nirmala UI"/>
          <w:b/>
          <w:sz w:val="24"/>
          <w:szCs w:val="24"/>
          <w:lang w:bidi="ne-NP"/>
        </w:rPr>
        <w:t>,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</w:t>
      </w:r>
      <w:r w:rsidR="004207E2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अधिवक्ता 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>कपील अर्याल</w:t>
      </w:r>
      <w:r w:rsidR="00E952AF">
        <w:rPr>
          <w:rFonts w:ascii="Nirmala UI" w:eastAsiaTheme="majorEastAsia" w:hAnsi="Nirmala UI" w:cs="Nirmala UI"/>
          <w:b/>
          <w:sz w:val="24"/>
          <w:szCs w:val="24"/>
          <w:lang w:bidi="ne-NP"/>
        </w:rPr>
        <w:t>,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महिला अधिकारकर्मी सम्झा श्रेष्ठ</w:t>
      </w:r>
      <w:r w:rsidR="00126AF6">
        <w:rPr>
          <w:rFonts w:ascii="Nirmala UI" w:eastAsiaTheme="majorEastAsia" w:hAnsi="Nirmala UI" w:cs="Nirmala UI"/>
          <w:b/>
          <w:sz w:val="24"/>
          <w:szCs w:val="24"/>
          <w:lang w:bidi="ne-NP"/>
        </w:rPr>
        <w:t>,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पलिता थापा</w:t>
      </w:r>
      <w:r w:rsidR="00126AF6">
        <w:rPr>
          <w:rFonts w:ascii="Nirmala UI" w:eastAsiaTheme="majorEastAsia" w:hAnsi="Nirmala UI" w:cs="Nirmala UI"/>
          <w:b/>
          <w:sz w:val="24"/>
          <w:szCs w:val="24"/>
          <w:lang w:bidi="ne-NP"/>
        </w:rPr>
        <w:t>,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नेपाल</w:t>
      </w:r>
      <w:r w:rsidR="003A77E3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अपाङ्ग महिला संघका अध्यक्ष टीका</w:t>
      </w:r>
      <w:r w:rsidR="00B37BA1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दा</w:t>
      </w:r>
      <w:r w:rsidR="007A3735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हाल </w:t>
      </w:r>
      <w:r w:rsidR="00F82B6F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र महासचिव मीना</w:t>
      </w:r>
      <w:r w:rsidR="00D15BFE">
        <w:rPr>
          <w:rFonts w:ascii="Nirmala UI" w:eastAsiaTheme="majorEastAsia" w:hAnsi="Nirmala UI" w:cs="Nirmala UI" w:hint="cs"/>
          <w:b/>
          <w:sz w:val="24"/>
          <w:szCs w:val="24"/>
          <w:cs/>
          <w:lang w:bidi="ne-NP"/>
        </w:rPr>
        <w:t xml:space="preserve"> पौडेलले गर्नुभएको थियो । </w:t>
      </w:r>
    </w:p>
    <w:p w:rsidR="00F07A1A" w:rsidRDefault="00F07A1A" w:rsidP="00CE0D08">
      <w:pPr>
        <w:spacing w:line="360" w:lineRule="auto"/>
        <w:jc w:val="both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</w:p>
    <w:p w:rsidR="00D20B2B" w:rsidRDefault="00D20B2B" w:rsidP="004D2300">
      <w:pPr>
        <w:shd w:val="clear" w:color="auto" w:fill="9999FF"/>
        <w:spacing w:line="360" w:lineRule="auto"/>
        <w:jc w:val="both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</w:p>
    <w:p w:rsidR="001E5669" w:rsidRDefault="001E5669" w:rsidP="004D2300">
      <w:pPr>
        <w:shd w:val="clear" w:color="auto" w:fill="9999FF"/>
        <w:jc w:val="center"/>
        <w:rPr>
          <w:rFonts w:ascii="Nirmala UI" w:hAnsi="Nirmala UI" w:cs="Nirmala UI"/>
          <w:b/>
          <w:bCs/>
          <w:sz w:val="32"/>
          <w:szCs w:val="32"/>
          <w:lang w:bidi="ne-NP"/>
        </w:rPr>
      </w:pPr>
    </w:p>
    <w:p w:rsidR="004D2300" w:rsidRPr="00B85F3F" w:rsidRDefault="004D2300" w:rsidP="004D2300">
      <w:pPr>
        <w:shd w:val="clear" w:color="auto" w:fill="9999FF"/>
        <w:jc w:val="center"/>
        <w:rPr>
          <w:b/>
          <w:bCs/>
        </w:rPr>
      </w:pPr>
      <w:r w:rsidRPr="00B85F3F">
        <w:rPr>
          <w:rFonts w:ascii="Nirmala UI" w:hAnsi="Nirmala UI" w:cs="Nirmala UI"/>
          <w:b/>
          <w:bCs/>
          <w:sz w:val="32"/>
          <w:szCs w:val="32"/>
          <w:cs/>
          <w:lang w:bidi="ne-NP"/>
        </w:rPr>
        <w:t xml:space="preserve">पैरवी रणनीति निर्माण </w:t>
      </w:r>
      <w:r w:rsidR="00B10982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 xml:space="preserve">र यसका </w:t>
      </w:r>
      <w:r w:rsidR="006A6FB9" w:rsidRPr="006A6FB9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>औजार</w:t>
      </w:r>
      <w:r w:rsidR="008D62FA" w:rsidRPr="00B85F3F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 xml:space="preserve"> </w:t>
      </w:r>
      <w:r w:rsidRPr="00B85F3F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सम्बन्धी कार्यशाला सम्पन्न</w:t>
      </w:r>
    </w:p>
    <w:p w:rsidR="004D2300" w:rsidRDefault="004D2300" w:rsidP="004D2300">
      <w:pPr>
        <w:shd w:val="clear" w:color="auto" w:fill="9999FF"/>
        <w:spacing w:line="360" w:lineRule="auto"/>
        <w:jc w:val="both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</w:p>
    <w:p w:rsidR="005F2D2E" w:rsidRPr="009371E0" w:rsidRDefault="005F2D2E" w:rsidP="009371E0">
      <w:pPr>
        <w:spacing w:line="360" w:lineRule="auto"/>
        <w:jc w:val="both"/>
        <w:rPr>
          <w:rFonts w:ascii="Nirmala UI" w:eastAsiaTheme="majorEastAsia" w:hAnsi="Nirmala UI" w:cs="Nirmala UI"/>
          <w:b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</w:p>
    <w:p w:rsidR="00094397" w:rsidRDefault="00F933E8" w:rsidP="005F2D2E">
      <w:pPr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  <w:r w:rsidRPr="000B5ABF">
        <w:rPr>
          <w:rFonts w:ascii="Nirmala UI" w:hAnsi="Nirmala UI" w:cs="Nirmala UI"/>
          <w:noProof/>
          <w:sz w:val="24"/>
          <w:szCs w:val="24"/>
          <w:cs/>
          <w:lang w:bidi="ne-NP"/>
        </w:rPr>
        <w:lastRenderedPageBreak/>
        <w:drawing>
          <wp:anchor distT="0" distB="0" distL="114300" distR="114300" simplePos="0" relativeHeight="251730432" behindDoc="0" locked="0" layoutInCell="1" allowOverlap="1" wp14:anchorId="60364651" wp14:editId="1D347B60">
            <wp:simplePos x="0" y="0"/>
            <wp:positionH relativeFrom="column">
              <wp:posOffset>3619500</wp:posOffset>
            </wp:positionH>
            <wp:positionV relativeFrom="paragraph">
              <wp:posOffset>267970</wp:posOffset>
            </wp:positionV>
            <wp:extent cx="3538220" cy="2002155"/>
            <wp:effectExtent l="0" t="0" r="5080" b="0"/>
            <wp:wrapSquare wrapText="bothSides"/>
            <wp:docPr id="6" name="Picture 6" descr="D:\DURGA\Photo 2022\Advocacy\Advocacy pic\networking for advocacy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URGA\Photo 2022\Advocacy\Advocacy pic\networking for advocacy 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>पैरवी रणनी</w:t>
      </w:r>
      <w:r w:rsidR="00601CCB">
        <w:rPr>
          <w:rFonts w:ascii="Nirmala UI" w:hAnsi="Nirmala UI" w:cs="Nirmala UI"/>
          <w:sz w:val="24"/>
          <w:szCs w:val="24"/>
          <w:cs/>
          <w:lang w:bidi="ne-NP"/>
        </w:rPr>
        <w:t xml:space="preserve">ति निर्माण सम्बन्धी </w:t>
      </w:r>
      <w:r w:rsidR="00CA18F3">
        <w:rPr>
          <w:rFonts w:ascii="Nirmala UI" w:hAnsi="Nirmala UI" w:cs="Nirmala UI" w:hint="cs"/>
          <w:sz w:val="24"/>
          <w:szCs w:val="24"/>
          <w:cs/>
          <w:lang w:bidi="ne-NP"/>
        </w:rPr>
        <w:t xml:space="preserve">३ दिने </w:t>
      </w:r>
      <w:r w:rsidR="00601CCB">
        <w:rPr>
          <w:rFonts w:ascii="Nirmala UI" w:hAnsi="Nirmala UI" w:cs="Nirmala UI"/>
          <w:sz w:val="24"/>
          <w:szCs w:val="24"/>
          <w:cs/>
          <w:lang w:bidi="ne-NP"/>
        </w:rPr>
        <w:t>कार्यशाला व</w:t>
      </w:r>
      <w:r w:rsidR="00601CCB">
        <w:rPr>
          <w:rFonts w:ascii="Nirmala UI" w:hAnsi="Nirmala UI" w:cs="Nirmala UI" w:hint="cs"/>
          <w:sz w:val="24"/>
          <w:szCs w:val="24"/>
          <w:cs/>
          <w:lang w:bidi="ne-NP"/>
        </w:rPr>
        <w:t>ै</w:t>
      </w:r>
      <w:r w:rsidR="00601CCB">
        <w:rPr>
          <w:rFonts w:ascii="Nirmala UI" w:hAnsi="Nirmala UI" w:cs="Nirmala UI"/>
          <w:sz w:val="24"/>
          <w:szCs w:val="24"/>
          <w:cs/>
          <w:lang w:bidi="ne-NP"/>
        </w:rPr>
        <w:t xml:space="preserve">शाख  </w:t>
      </w:r>
      <w:r w:rsidR="00CA18F3">
        <w:rPr>
          <w:rFonts w:ascii="Nirmala UI" w:hAnsi="Nirmala UI" w:cs="Nirmala UI" w:hint="cs"/>
          <w:sz w:val="24"/>
          <w:szCs w:val="24"/>
          <w:cs/>
          <w:lang w:bidi="ne-NP"/>
        </w:rPr>
        <w:t>५</w:t>
      </w:r>
      <w:r w:rsidR="00CA18F3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601CCB">
        <w:rPr>
          <w:rFonts w:ascii="Nirmala UI" w:hAnsi="Nirmala UI" w:cs="Nirmala UI"/>
          <w:sz w:val="24"/>
          <w:szCs w:val="24"/>
          <w:cs/>
          <w:lang w:bidi="ne-NP"/>
        </w:rPr>
        <w:t>६ र ७ गते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601CCB">
        <w:rPr>
          <w:rFonts w:ascii="Nirmala UI" w:hAnsi="Nirmala UI" w:cs="Nirmala UI" w:hint="cs"/>
          <w:sz w:val="24"/>
          <w:szCs w:val="24"/>
          <w:cs/>
          <w:lang w:bidi="ne-NP"/>
        </w:rPr>
        <w:t xml:space="preserve">काठमाडौंमा सम्पन्न 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>भयो । नेपाल अपाङ्ग महिला स</w:t>
      </w:r>
      <w:r w:rsidR="005C6418">
        <w:rPr>
          <w:rFonts w:ascii="Nirmala UI" w:hAnsi="Nirmala UI" w:cs="Nirmala UI"/>
          <w:sz w:val="24"/>
          <w:szCs w:val="24"/>
          <w:cs/>
          <w:lang w:bidi="ne-NP"/>
        </w:rPr>
        <w:t>ंघले आगामी ५ वर्षमा गर्ने सवा</w:t>
      </w:r>
      <w:r w:rsidR="005C6418">
        <w:rPr>
          <w:rFonts w:ascii="Nirmala UI" w:hAnsi="Nirmala UI" w:cs="Nirmala UI" w:hint="cs"/>
          <w:sz w:val="24"/>
          <w:szCs w:val="24"/>
          <w:cs/>
          <w:lang w:bidi="ne-NP"/>
        </w:rPr>
        <w:t>ल</w:t>
      </w:r>
      <w:r w:rsidR="00F914DA">
        <w:rPr>
          <w:rFonts w:ascii="Nirmala UI" w:hAnsi="Nirmala UI" w:cs="Nirmala UI"/>
          <w:sz w:val="24"/>
          <w:szCs w:val="24"/>
          <w:cs/>
          <w:lang w:bidi="ne-NP"/>
        </w:rPr>
        <w:t>ला</w:t>
      </w:r>
      <w:r w:rsidR="00F914DA">
        <w:rPr>
          <w:rFonts w:ascii="Nirmala UI" w:hAnsi="Nirmala UI" w:cs="Nirmala UI" w:hint="cs"/>
          <w:sz w:val="24"/>
          <w:szCs w:val="24"/>
          <w:cs/>
          <w:lang w:bidi="ne-NP"/>
        </w:rPr>
        <w:t>ई</w:t>
      </w:r>
      <w:r w:rsidR="00804F29">
        <w:rPr>
          <w:rFonts w:ascii="Nirmala UI" w:hAnsi="Nirmala UI" w:cs="Nirmala UI"/>
          <w:sz w:val="24"/>
          <w:szCs w:val="24"/>
          <w:cs/>
          <w:lang w:bidi="ne-NP"/>
        </w:rPr>
        <w:t xml:space="preserve"> प्राथमिक</w:t>
      </w:r>
      <w:r w:rsidR="00804F29">
        <w:rPr>
          <w:rFonts w:ascii="Nirmala UI" w:hAnsi="Nirmala UI" w:cs="Nirmala UI" w:hint="cs"/>
          <w:sz w:val="24"/>
          <w:szCs w:val="24"/>
          <w:cs/>
          <w:lang w:bidi="ne-NP"/>
        </w:rPr>
        <w:t>ी</w:t>
      </w:r>
      <w:r w:rsidR="00F914DA">
        <w:rPr>
          <w:rFonts w:ascii="Nirmala UI" w:hAnsi="Nirmala UI" w:cs="Nirmala UI"/>
          <w:sz w:val="24"/>
          <w:szCs w:val="24"/>
          <w:cs/>
          <w:lang w:bidi="ne-NP"/>
        </w:rPr>
        <w:t>करण गर</w:t>
      </w:r>
      <w:r w:rsidR="00333B19">
        <w:rPr>
          <w:rFonts w:ascii="Nirmala UI" w:hAnsi="Nirmala UI" w:cs="Nirmala UI" w:hint="cs"/>
          <w:sz w:val="24"/>
          <w:szCs w:val="24"/>
          <w:cs/>
          <w:lang w:bidi="ne-NP"/>
        </w:rPr>
        <w:t>ी</w:t>
      </w:r>
      <w:r w:rsidR="00F914DA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आफ्ना काम र गतिविधि सञ्चालन गर्ने उद्देश्यले </w:t>
      </w:r>
      <w:r w:rsidR="00BC73C0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यो कार्यशाला आयोजना  गरेको हो</w:t>
      </w:r>
      <w:r w:rsidR="00385648">
        <w:rPr>
          <w:rFonts w:ascii="Nirmala UI" w:hAnsi="Nirmala UI" w:cs="Nirmala UI"/>
          <w:sz w:val="24"/>
          <w:szCs w:val="24"/>
          <w:cs/>
          <w:lang w:bidi="ne-NP"/>
        </w:rPr>
        <w:t xml:space="preserve"> । य</w:t>
      </w:r>
      <w:r w:rsidR="00385648">
        <w:rPr>
          <w:rFonts w:ascii="Nirmala UI" w:hAnsi="Nirmala UI" w:cs="Nirmala UI" w:hint="cs"/>
          <w:sz w:val="24"/>
          <w:szCs w:val="24"/>
          <w:cs/>
          <w:lang w:bidi="ne-NP"/>
        </w:rPr>
        <w:t>ो कार्यशाला</w:t>
      </w:r>
      <w:r w:rsidR="00BF15C8">
        <w:rPr>
          <w:rFonts w:ascii="Nirmala UI" w:hAnsi="Nirmala UI" w:cs="Nirmala UI" w:hint="cs"/>
          <w:sz w:val="24"/>
          <w:szCs w:val="24"/>
          <w:cs/>
          <w:lang w:bidi="ne-NP"/>
        </w:rPr>
        <w:t>बाट</w:t>
      </w:r>
      <w:r w:rsidR="00333B19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 xml:space="preserve"> सं</w:t>
      </w:r>
      <w:r w:rsidR="00333B19">
        <w:rPr>
          <w:rFonts w:ascii="Nirmala UI" w:hAnsi="Nirmala UI" w:cs="Nirmala UI" w:hint="cs"/>
          <w:sz w:val="24"/>
          <w:szCs w:val="24"/>
          <w:cs/>
          <w:lang w:bidi="ne-NP"/>
        </w:rPr>
        <w:t>घ</w:t>
      </w:r>
      <w:r w:rsidR="00333B19">
        <w:rPr>
          <w:rFonts w:ascii="Nirmala UI" w:hAnsi="Nirmala UI" w:cs="Nirmala UI"/>
          <w:sz w:val="24"/>
          <w:szCs w:val="24"/>
          <w:cs/>
          <w:lang w:bidi="ne-NP"/>
        </w:rPr>
        <w:t xml:space="preserve">ले </w:t>
      </w:r>
      <w:r w:rsidR="00333B19">
        <w:rPr>
          <w:rFonts w:ascii="Nirmala UI" w:hAnsi="Nirmala UI" w:cs="Nirmala UI" w:hint="cs"/>
          <w:sz w:val="24"/>
          <w:szCs w:val="24"/>
          <w:cs/>
          <w:lang w:bidi="ne-NP"/>
        </w:rPr>
        <w:t>आ</w:t>
      </w:r>
      <w:r w:rsidR="006F5486">
        <w:rPr>
          <w:rFonts w:ascii="Nirmala UI" w:hAnsi="Nirmala UI" w:cs="Nirmala UI"/>
          <w:sz w:val="24"/>
          <w:szCs w:val="24"/>
          <w:cs/>
          <w:lang w:bidi="ne-NP"/>
        </w:rPr>
        <w:t xml:space="preserve">गामी पाँच वर्षमा </w:t>
      </w:r>
    </w:p>
    <w:p w:rsidR="00E6112B" w:rsidRDefault="005C6418" w:rsidP="005F2D2E">
      <w:pPr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अपाङ्गता भएका महिलाका अधिकार स्थापित </w:t>
      </w:r>
      <w:r w:rsidR="00AC3096">
        <w:rPr>
          <w:rFonts w:ascii="Nirmala UI" w:hAnsi="Nirmala UI" w:cs="Nirmala UI" w:hint="cs"/>
          <w:sz w:val="24"/>
          <w:szCs w:val="24"/>
          <w:cs/>
          <w:lang w:bidi="ne-NP"/>
        </w:rPr>
        <w:t xml:space="preserve">गर्नका लागि </w:t>
      </w:r>
      <w:r w:rsidR="00865BCC">
        <w:rPr>
          <w:rFonts w:ascii="Nirmala UI" w:hAnsi="Nirmala UI" w:cs="Nirmala UI"/>
          <w:sz w:val="24"/>
          <w:szCs w:val="24"/>
          <w:cs/>
          <w:lang w:bidi="ne-NP"/>
        </w:rPr>
        <w:t>गर्नुपर</w:t>
      </w:r>
      <w:r w:rsidR="00865BCC">
        <w:rPr>
          <w:rFonts w:ascii="Nirmala UI" w:hAnsi="Nirmala UI" w:cs="Nirmala UI" w:hint="cs"/>
          <w:sz w:val="24"/>
          <w:szCs w:val="24"/>
          <w:cs/>
          <w:lang w:bidi="ne-NP"/>
        </w:rPr>
        <w:t>्ने</w:t>
      </w:r>
      <w:r w:rsidR="006F548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वकालत</w:t>
      </w:r>
      <w:r w:rsidR="007976AC">
        <w:rPr>
          <w:rFonts w:ascii="Nirmala UI" w:hAnsi="Nirmala UI" w:cs="Nirmala UI" w:hint="cs"/>
          <w:sz w:val="24"/>
          <w:szCs w:val="24"/>
          <w:cs/>
          <w:lang w:bidi="ne-NP"/>
        </w:rPr>
        <w:t>का</w:t>
      </w:r>
      <w:r w:rsidR="006F5486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E6112B">
        <w:rPr>
          <w:rFonts w:ascii="Nirmala UI" w:hAnsi="Nirmala UI" w:cs="Nirmala UI" w:hint="cs"/>
          <w:sz w:val="24"/>
          <w:szCs w:val="24"/>
          <w:cs/>
          <w:lang w:bidi="ne-NP"/>
        </w:rPr>
        <w:t>सवाल पहिचान</w:t>
      </w:r>
    </w:p>
    <w:p w:rsidR="00C343C0" w:rsidRDefault="00A108AF" w:rsidP="005F2D2E">
      <w:pPr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33D5548F" wp14:editId="1A19BE3B">
                <wp:simplePos x="0" y="0"/>
                <wp:positionH relativeFrom="column">
                  <wp:posOffset>3681095</wp:posOffset>
                </wp:positionH>
                <wp:positionV relativeFrom="paragraph">
                  <wp:posOffset>159385</wp:posOffset>
                </wp:positionV>
                <wp:extent cx="3722370" cy="208280"/>
                <wp:effectExtent l="0" t="0" r="0" b="1270"/>
                <wp:wrapSquare wrapText="bothSides"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2370" cy="2082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14278" w:rsidRPr="00E6112B" w:rsidRDefault="00B14278" w:rsidP="00B14278">
                            <w:pPr>
                              <w:spacing w:line="360" w:lineRule="auto"/>
                              <w:rPr>
                                <w:rFonts w:ascii="Nirmala UI" w:hAnsi="Nirmala UI" w:cs="Nirmala UI"/>
                                <w:sz w:val="24"/>
                                <w:szCs w:val="24"/>
                                <w:lang w:bidi="ne-NP"/>
                              </w:rPr>
                            </w:pPr>
                            <w:r w:rsidRPr="00E6112B">
                              <w:rPr>
                                <w:rFonts w:ascii="Nirmala UI" w:hAnsi="Nirmala UI" w:cs="Nirmala UI" w:hint="cs"/>
                                <w:sz w:val="18"/>
                                <w:szCs w:val="18"/>
                                <w:cs/>
                                <w:lang w:bidi="ne-NP"/>
                              </w:rPr>
                              <w:t>पैरवीका लागि सञ्जाल</w:t>
                            </w:r>
                            <w:r>
                              <w:rPr>
                                <w:rFonts w:ascii="Nirmala UI" w:hAnsi="Nirmala UI" w:cs="Nirmala UI" w:hint="cs"/>
                                <w:sz w:val="18"/>
                                <w:szCs w:val="18"/>
                                <w:cs/>
                                <w:lang w:bidi="ne-NP"/>
                              </w:rPr>
                              <w:t xml:space="preserve"> निर्माणको प्रक्रियामा अभ्यास गर्दै सहभागी</w:t>
                            </w:r>
                          </w:p>
                          <w:p w:rsidR="00B14278" w:rsidRPr="008D1706" w:rsidRDefault="00B14278" w:rsidP="00B14278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5548F" id="Text Box 252" o:spid="_x0000_s1037" type="#_x0000_t202" style="position:absolute;margin-left:289.85pt;margin-top:12.55pt;width:293.1pt;height:16.4pt;z-index:251775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" stroked="f">
                <v:textbox inset="0,0,0,0">
                  <w:txbxContent>
                    <w:p w:rsidR="00B14278" w:rsidRPr="00E6112B" w:rsidRDefault="00B14278" w:rsidP="00B14278">
                      <w:pPr>
                        <w:spacing w:line="360" w:lineRule="auto"/>
                        <w:rPr>
                          <w:rFonts w:ascii="Nirmala UI" w:hAnsi="Nirmala UI" w:cs="Nirmala UI"/>
                          <w:sz w:val="24"/>
                          <w:szCs w:val="24"/>
                          <w:lang w:bidi="ne-NP"/>
                        </w:rPr>
                      </w:pPr>
                      <w:r w:rsidRPr="00E6112B">
                        <w:rPr>
                          <w:rFonts w:ascii="Nirmala UI" w:hAnsi="Nirmala UI" w:cs="Nirmala UI" w:hint="cs"/>
                          <w:sz w:val="18"/>
                          <w:szCs w:val="18"/>
                          <w:cs/>
                          <w:lang w:bidi="ne-NP"/>
                        </w:rPr>
                        <w:t>पैरवीका लागि सञ्जाल</w:t>
                      </w:r>
                      <w:r>
                        <w:rPr>
                          <w:rFonts w:ascii="Nirmala UI" w:hAnsi="Nirmala UI" w:cs="Nirmala UI" w:hint="cs"/>
                          <w:sz w:val="18"/>
                          <w:szCs w:val="18"/>
                          <w:cs/>
                          <w:lang w:bidi="ne-NP"/>
                        </w:rPr>
                        <w:t xml:space="preserve"> निर्माणको प्रक्रियामा अभ्यास गर्दै सहभागी</w:t>
                      </w:r>
                    </w:p>
                    <w:p w:rsidR="00B14278" w:rsidRPr="008D1706" w:rsidRDefault="00B14278" w:rsidP="00B14278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5666A" w:rsidRPr="000D619D">
        <w:rPr>
          <w:rFonts w:ascii="Nirmala UI" w:eastAsiaTheme="majorEastAsia" w:hAnsi="Nirmala UI" w:cs="Nirmala UI"/>
          <w:b/>
          <w:noProof/>
          <w:sz w:val="32"/>
          <w:cs/>
          <w:lang w:bidi="ne-NP"/>
        </w:rPr>
        <w:drawing>
          <wp:anchor distT="0" distB="0" distL="114300" distR="114300" simplePos="0" relativeHeight="251728384" behindDoc="0" locked="0" layoutInCell="1" allowOverlap="1" wp14:anchorId="54CEFB8D" wp14:editId="2395433D">
            <wp:simplePos x="0" y="0"/>
            <wp:positionH relativeFrom="column">
              <wp:posOffset>-228600</wp:posOffset>
            </wp:positionH>
            <wp:positionV relativeFrom="paragraph">
              <wp:posOffset>636270</wp:posOffset>
            </wp:positionV>
            <wp:extent cx="2907792" cy="2185416"/>
            <wp:effectExtent l="0" t="0" r="6985" b="5715"/>
            <wp:wrapSquare wrapText="bothSides"/>
            <wp:docPr id="278" name="Picture 278" descr="D:\DURGA\Photo 2022\Advocacy\IMG_9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URGA\Photo 2022\Advocacy\IMG_95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792" cy="218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6AC">
        <w:rPr>
          <w:rFonts w:ascii="Nirmala UI" w:hAnsi="Nirmala UI" w:cs="Nirmala UI" w:hint="cs"/>
          <w:sz w:val="24"/>
          <w:szCs w:val="24"/>
          <w:cs/>
          <w:lang w:bidi="ne-NP"/>
        </w:rPr>
        <w:t xml:space="preserve">गरी कार्यान्वयनका लागि </w:t>
      </w:r>
      <w:r w:rsidR="007976AC">
        <w:rPr>
          <w:rFonts w:ascii="Nirmala UI" w:hAnsi="Nirmala UI" w:cs="Nirmala UI"/>
          <w:sz w:val="24"/>
          <w:szCs w:val="24"/>
          <w:cs/>
          <w:lang w:bidi="ne-NP"/>
        </w:rPr>
        <w:t xml:space="preserve"> प</w:t>
      </w:r>
      <w:r w:rsidR="007976AC">
        <w:rPr>
          <w:rFonts w:ascii="Nirmala UI" w:hAnsi="Nirmala UI" w:cs="Nirmala UI" w:hint="cs"/>
          <w:sz w:val="24"/>
          <w:szCs w:val="24"/>
          <w:cs/>
          <w:lang w:bidi="ne-NP"/>
        </w:rPr>
        <w:t>ै</w:t>
      </w:r>
      <w:r w:rsidR="007976AC">
        <w:rPr>
          <w:rFonts w:ascii="Nirmala UI" w:hAnsi="Nirmala UI" w:cs="Nirmala UI"/>
          <w:sz w:val="24"/>
          <w:szCs w:val="24"/>
          <w:cs/>
          <w:lang w:bidi="ne-NP"/>
        </w:rPr>
        <w:t xml:space="preserve">रवी  </w:t>
      </w:r>
      <w:r w:rsidR="006F5486">
        <w:rPr>
          <w:rFonts w:ascii="Nirmala UI" w:hAnsi="Nirmala UI" w:cs="Nirmala UI"/>
          <w:sz w:val="24"/>
          <w:szCs w:val="24"/>
          <w:cs/>
          <w:lang w:bidi="ne-NP"/>
        </w:rPr>
        <w:t>रणन</w:t>
      </w:r>
      <w:r w:rsidR="006F5486">
        <w:rPr>
          <w:rFonts w:ascii="Nirmala UI" w:hAnsi="Nirmala UI" w:cs="Nirmala UI" w:hint="cs"/>
          <w:sz w:val="24"/>
          <w:szCs w:val="24"/>
          <w:cs/>
          <w:lang w:bidi="ne-NP"/>
        </w:rPr>
        <w:t>ीति</w:t>
      </w:r>
      <w:r w:rsidR="007976AC">
        <w:rPr>
          <w:rFonts w:ascii="Nirmala UI" w:hAnsi="Nirmala UI" w:cs="Nirmala UI"/>
          <w:sz w:val="24"/>
          <w:szCs w:val="24"/>
          <w:cs/>
          <w:lang w:bidi="ne-NP"/>
        </w:rPr>
        <w:t xml:space="preserve"> तयार गर</w:t>
      </w:r>
      <w:r w:rsidR="008F103B">
        <w:rPr>
          <w:rFonts w:ascii="Nirmala UI" w:hAnsi="Nirmala UI" w:cs="Nirmala UI" w:hint="cs"/>
          <w:sz w:val="24"/>
          <w:szCs w:val="24"/>
          <w:cs/>
          <w:lang w:bidi="ne-NP"/>
        </w:rPr>
        <w:t>ेको छ</w:t>
      </w:r>
      <w:r w:rsidR="00BD2BF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।</w:t>
      </w:r>
      <w:r w:rsidR="008F103B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यो कार्यशालाको सहजीकरण  री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 xml:space="preserve">ता श्रेष्ठले गर्नुभएको थियो 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 xml:space="preserve"> । 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तालिममा नेपाल</w:t>
      </w:r>
      <w:r w:rsidR="00887F98">
        <w:rPr>
          <w:rFonts w:ascii="Nirmala UI" w:hAnsi="Nirmala UI" w:cs="Nirmala UI"/>
          <w:color w:val="050505"/>
          <w:sz w:val="24"/>
          <w:szCs w:val="24"/>
          <w:shd w:val="clear" w:color="auto" w:fill="FFFFFF"/>
          <w:rtl/>
          <w:cs/>
          <w:lang w:bidi="hi-IN"/>
        </w:rPr>
        <w:t xml:space="preserve"> अपाङ्ग महिला </w:t>
      </w:r>
      <w:r w:rsidR="00887F98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संघका</w:t>
      </w:r>
      <w:r w:rsidR="00887F98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rtl/>
          <w:cs/>
          <w:lang w:bidi="hi-IN"/>
        </w:rPr>
        <w:t xml:space="preserve"> पदाधिकारी </w:t>
      </w:r>
      <w:r w:rsidR="00887F98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</w:rPr>
        <w:t xml:space="preserve">, </w:t>
      </w:r>
      <w:r w:rsidR="00887F98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सदस्य</w:t>
      </w:r>
      <w:r w:rsidR="00887F98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हरू</w:t>
      </w:r>
      <w:r w:rsidR="00887F98">
        <w:rPr>
          <w:rFonts w:ascii="Nirmala UI" w:hAnsi="Nirmala UI" w:cs="Nirmala UI"/>
          <w:color w:val="050505"/>
          <w:sz w:val="24"/>
          <w:szCs w:val="24"/>
          <w:shd w:val="clear" w:color="auto" w:fill="FFFFFF"/>
        </w:rPr>
        <w:t>,</w:t>
      </w:r>
      <w:r w:rsidR="00887F98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संघको केन्द्रिय कार्यालयमा कार्यरत</w:t>
      </w:r>
      <w:r w:rsidR="00887F98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कर्मचारी </w:t>
      </w:r>
      <w:r w:rsidR="00887F98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</w:rPr>
        <w:t xml:space="preserve">, </w:t>
      </w:r>
      <w:r w:rsidR="00887F98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प्रदेश</w:t>
      </w:r>
      <w:r w:rsidR="00887F98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फोकल </w:t>
      </w:r>
      <w:r w:rsidR="0031161F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  </w:t>
      </w:r>
      <w:r w:rsidR="00887F98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कर्मचारी र फिल्ड कर्मचारी</w:t>
      </w:r>
      <w:r w:rsidR="00887F98"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hi-IN"/>
        </w:rPr>
        <w:t xml:space="preserve">, 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>संघका कार्यकार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>ी</w:t>
      </w:r>
      <w:r w:rsidR="0031161F">
        <w:rPr>
          <w:rFonts w:ascii="Nirmala UI" w:hAnsi="Nirmala UI" w:cs="Nirmala UI"/>
          <w:sz w:val="24"/>
          <w:szCs w:val="24"/>
          <w:cs/>
          <w:lang w:bidi="ne-NP"/>
        </w:rPr>
        <w:t xml:space="preserve"> समिति र साधारण सदस्य गर</w:t>
      </w:r>
      <w:r w:rsidR="0031161F">
        <w:rPr>
          <w:rFonts w:ascii="Nirmala UI" w:hAnsi="Nirmala UI" w:cs="Nirmala UI" w:hint="cs"/>
          <w:sz w:val="24"/>
          <w:szCs w:val="24"/>
          <w:cs/>
          <w:lang w:bidi="ne-NP"/>
        </w:rPr>
        <w:t>ी</w:t>
      </w:r>
      <w:r w:rsidR="008B0E9D">
        <w:rPr>
          <w:rFonts w:ascii="Nirmala UI" w:hAnsi="Nirmala UI" w:cs="Nirmala UI"/>
          <w:sz w:val="24"/>
          <w:szCs w:val="24"/>
          <w:cs/>
          <w:lang w:bidi="ne-NP"/>
        </w:rPr>
        <w:t xml:space="preserve"> २</w:t>
      </w:r>
      <w:r w:rsidR="008B0E9D">
        <w:rPr>
          <w:rFonts w:ascii="Nirmala UI" w:hAnsi="Nirmala UI" w:cs="Nirmala UI" w:hint="cs"/>
          <w:sz w:val="24"/>
          <w:szCs w:val="24"/>
          <w:cs/>
          <w:lang w:bidi="ne-NP"/>
        </w:rPr>
        <w:t>५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 xml:space="preserve"> जना सहभागी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थिए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 xml:space="preserve"> ।</w:t>
      </w:r>
    </w:p>
    <w:p w:rsidR="00C343C0" w:rsidRDefault="00C343C0" w:rsidP="005F2D2E">
      <w:pPr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</w:p>
    <w:p w:rsidR="00310253" w:rsidRDefault="003220DE" w:rsidP="005F2D2E">
      <w:pPr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CDDE94B" wp14:editId="784BB411">
                <wp:simplePos x="0" y="0"/>
                <wp:positionH relativeFrom="column">
                  <wp:posOffset>-228600</wp:posOffset>
                </wp:positionH>
                <wp:positionV relativeFrom="paragraph">
                  <wp:posOffset>1080770</wp:posOffset>
                </wp:positionV>
                <wp:extent cx="3421380" cy="635"/>
                <wp:effectExtent l="0" t="0" r="0" b="0"/>
                <wp:wrapSquare wrapText="bothSides"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13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14278" w:rsidRPr="000275EE" w:rsidRDefault="000275EE" w:rsidP="00B14278">
                            <w:pPr>
                              <w:pStyle w:val="Caption"/>
                              <w:rPr>
                                <w:rFonts w:ascii="Nirmala UI" w:hAnsi="Nirmala UI" w:cs="Nirmala UI"/>
                                <w:color w:val="212120"/>
                                <w:sz w:val="16"/>
                                <w:szCs w:val="16"/>
                              </w:rPr>
                            </w:pPr>
                            <w:r w:rsidRPr="000275EE">
                              <w:rPr>
                                <w:rFonts w:ascii="Nirmala UI" w:hAnsi="Nirmala UI" w:cs="Nirmala UI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पैरवी रणनीति निर्माण सम्बन्धी </w:t>
                            </w: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तीन</w:t>
                            </w:r>
                            <w:r w:rsidRPr="000275EE"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दिने </w:t>
                            </w:r>
                            <w:r w:rsidRPr="000275EE">
                              <w:rPr>
                                <w:rFonts w:ascii="Nirmala UI" w:hAnsi="Nirmala UI" w:cs="Nirmala UI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कार्यशाला</w:t>
                            </w:r>
                            <w:r w:rsidR="00123C09"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का </w:t>
                            </w: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सहभ</w:t>
                            </w:r>
                            <w:r w:rsidR="00123C09"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ागीलाई स्वागत गर्दै नेपाल अपाङ्ग</w:t>
                            </w: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 महिला संघका उपाध्यक्ष निर्मला ज्ञवाली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DE94B" id="Text Box 251" o:spid="_x0000_s1038" type="#_x0000_t202" style="position:absolute;margin-left:-18pt;margin-top:85.1pt;width:269.4pt;height:.05pt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" stroked="f">
                <v:textbox style="mso-fit-shape-to-text:t" inset="0,0,0,0">
                  <w:txbxContent>
                    <w:p w:rsidR="00B14278" w:rsidRPr="000275EE" w:rsidRDefault="000275EE" w:rsidP="00B14278">
                      <w:pPr>
                        <w:pStyle w:val="Caption"/>
                        <w:rPr>
                          <w:rFonts w:ascii="Nirmala UI" w:hAnsi="Nirmala UI" w:cs="Nirmala UI"/>
                          <w:color w:val="212120"/>
                          <w:sz w:val="16"/>
                          <w:szCs w:val="16"/>
                        </w:rPr>
                      </w:pPr>
                      <w:r w:rsidRPr="000275EE">
                        <w:rPr>
                          <w:rFonts w:ascii="Nirmala UI" w:hAnsi="Nirmala UI" w:cs="Nirmala UI"/>
                          <w:sz w:val="16"/>
                          <w:szCs w:val="16"/>
                          <w:cs/>
                          <w:lang w:bidi="ne-NP"/>
                        </w:rPr>
                        <w:t xml:space="preserve">पैरवी रणनीति निर्माण सम्बन्धी </w:t>
                      </w: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>तीन</w:t>
                      </w:r>
                      <w:r w:rsidRPr="000275EE"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 xml:space="preserve">दिने </w:t>
                      </w:r>
                      <w:r w:rsidRPr="000275EE">
                        <w:rPr>
                          <w:rFonts w:ascii="Nirmala UI" w:hAnsi="Nirmala UI" w:cs="Nirmala UI"/>
                          <w:sz w:val="16"/>
                          <w:szCs w:val="16"/>
                          <w:cs/>
                          <w:lang w:bidi="ne-NP"/>
                        </w:rPr>
                        <w:t>कार्यशाला</w:t>
                      </w:r>
                      <w:r w:rsidR="00123C09"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 xml:space="preserve">का </w:t>
                      </w: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>सहभ</w:t>
                      </w:r>
                      <w:r w:rsidR="00123C09"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>ागीलाई स्वागत गर्दै नेपाल अपाङ्ग</w:t>
                      </w: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 xml:space="preserve"> महिला संघका उपाध्यक्ष निर्मला ज्ञवाली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514DC" w:rsidRPr="00E82377">
        <w:rPr>
          <w:rFonts w:ascii="Nirmala UI" w:hAnsi="Nirmala UI" w:cs="Nirmala UI"/>
          <w:noProof/>
          <w:sz w:val="24"/>
          <w:szCs w:val="24"/>
          <w:lang w:bidi="ne-NP"/>
        </w:rPr>
        <w:drawing>
          <wp:anchor distT="0" distB="0" distL="114300" distR="114300" simplePos="0" relativeHeight="251729408" behindDoc="0" locked="0" layoutInCell="1" allowOverlap="1" wp14:anchorId="79B43323" wp14:editId="111AAEB1">
            <wp:simplePos x="0" y="0"/>
            <wp:positionH relativeFrom="column">
              <wp:posOffset>4019550</wp:posOffset>
            </wp:positionH>
            <wp:positionV relativeFrom="paragraph">
              <wp:posOffset>653415</wp:posOffset>
            </wp:positionV>
            <wp:extent cx="3236976" cy="1901952"/>
            <wp:effectExtent l="0" t="0" r="1905" b="3175"/>
            <wp:wrapSquare wrapText="bothSides"/>
            <wp:docPr id="4" name="Picture 4" descr="C:\Users\Hp\Desktop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Untitled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976" cy="190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 xml:space="preserve"> कार्यशालामा सहभाग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>ी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>ह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>रू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 xml:space="preserve">ले नै </w:t>
      </w:r>
      <w:r w:rsidR="00032770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>आ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 xml:space="preserve">फूले आगामी पाँच वर्षमा गर्नुपर्ने 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>काम र मुद्दाहर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>ू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 xml:space="preserve"> पहिचान गरी यस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>क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>ा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 xml:space="preserve"> लक्ष्य </w:t>
      </w:r>
      <w:r w:rsidR="008F103B">
        <w:rPr>
          <w:rFonts w:ascii="Nirmala UI" w:hAnsi="Nirmala UI" w:cs="Nirmala UI" w:hint="cs"/>
          <w:sz w:val="24"/>
          <w:szCs w:val="24"/>
          <w:cs/>
          <w:lang w:bidi="ne-NP"/>
        </w:rPr>
        <w:t xml:space="preserve">र 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 xml:space="preserve">उद्देश्य  तयार गरेका </w:t>
      </w:r>
      <w:r w:rsidR="00887F98">
        <w:rPr>
          <w:rFonts w:ascii="Nirmala UI" w:hAnsi="Nirmala UI" w:cs="Nirmala UI" w:hint="cs"/>
          <w:sz w:val="24"/>
          <w:szCs w:val="24"/>
          <w:cs/>
          <w:lang w:bidi="ne-NP"/>
        </w:rPr>
        <w:t>छन्</w:t>
      </w:r>
      <w:r w:rsidR="00887F98">
        <w:rPr>
          <w:rFonts w:ascii="Nirmala UI" w:hAnsi="Nirmala UI" w:cs="Nirmala UI"/>
          <w:sz w:val="24"/>
          <w:szCs w:val="24"/>
          <w:cs/>
          <w:lang w:bidi="ne-NP"/>
        </w:rPr>
        <w:t xml:space="preserve"> । कार्यशाला ३ दिन</w:t>
      </w:r>
      <w:r w:rsidR="005F2D2E" w:rsidRPr="005F2D2E">
        <w:rPr>
          <w:rFonts w:ascii="Nirmala UI" w:hAnsi="Nirmala UI" w:cs="Nirmala UI"/>
          <w:sz w:val="24"/>
          <w:szCs w:val="24"/>
          <w:cs/>
          <w:lang w:bidi="ne-NP"/>
        </w:rPr>
        <w:t>सम्म चलेको थियो ।</w:t>
      </w:r>
      <w:r w:rsidR="00D173CA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यसैगरी </w:t>
      </w:r>
      <w:r w:rsidR="00323520">
        <w:rPr>
          <w:rFonts w:ascii="Nirmala UI" w:hAnsi="Nirmala UI" w:cs="Nirmala UI" w:hint="cs"/>
          <w:sz w:val="24"/>
          <w:szCs w:val="24"/>
          <w:cs/>
          <w:lang w:bidi="ne-NP"/>
        </w:rPr>
        <w:t>यही कार्यशालाका आधारमा</w:t>
      </w:r>
      <w:r w:rsidR="001D186B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पैरवीका</w:t>
      </w:r>
      <w:r w:rsidR="00323520">
        <w:rPr>
          <w:rFonts w:ascii="Nirmala UI" w:hAnsi="Nirmala UI" w:cs="Nirmala UI" w:hint="cs"/>
          <w:sz w:val="24"/>
          <w:szCs w:val="24"/>
          <w:cs/>
          <w:lang w:bidi="ne-NP"/>
        </w:rPr>
        <w:t xml:space="preserve">  </w:t>
      </w:r>
      <w:r w:rsidR="003A543D" w:rsidRPr="003A543D">
        <w:rPr>
          <w:rFonts w:ascii="Nirmala UI" w:hAnsi="Nirmala UI" w:cs="Nirmala UI" w:hint="cs"/>
          <w:sz w:val="24"/>
          <w:szCs w:val="24"/>
          <w:cs/>
          <w:lang w:bidi="ne-NP"/>
        </w:rPr>
        <w:t xml:space="preserve">औजार </w:t>
      </w:r>
      <w:r w:rsidR="00323520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A8281E">
        <w:rPr>
          <w:rFonts w:ascii="Nirmala UI" w:hAnsi="Nirmala UI" w:cs="Nirmala UI" w:hint="cs"/>
          <w:sz w:val="24"/>
          <w:szCs w:val="24"/>
          <w:cs/>
          <w:lang w:bidi="ne-NP"/>
        </w:rPr>
        <w:t>र उपकरणको ढाँचा</w:t>
      </w:r>
      <w:r w:rsidR="001D186B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तयार गर्न</w:t>
      </w:r>
      <w:r w:rsidR="00A8281E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323520">
        <w:rPr>
          <w:rFonts w:ascii="Nirmala UI" w:hAnsi="Nirmala UI" w:cs="Nirmala UI" w:hint="cs"/>
          <w:sz w:val="24"/>
          <w:szCs w:val="24"/>
          <w:cs/>
          <w:lang w:bidi="ne-NP"/>
        </w:rPr>
        <w:t>वैशाखको २६ र २७ गते</w:t>
      </w:r>
      <w:r w:rsidR="00CD481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अर्को</w:t>
      </w:r>
      <w:r w:rsidR="00CA18F3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323520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5D473B">
        <w:rPr>
          <w:rFonts w:ascii="Nirmala UI" w:hAnsi="Nirmala UI" w:cs="Nirmala UI" w:hint="cs"/>
          <w:sz w:val="24"/>
          <w:szCs w:val="24"/>
          <w:cs/>
          <w:lang w:bidi="ne-NP"/>
        </w:rPr>
        <w:t xml:space="preserve">तालिम सम्पन्न भयो । </w:t>
      </w:r>
    </w:p>
    <w:p w:rsidR="002A7AF7" w:rsidRDefault="004A56EE" w:rsidP="005F2D2E">
      <w:pPr>
        <w:spacing w:line="360" w:lineRule="auto"/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hi-IN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383CE6F5" wp14:editId="13751089">
                <wp:simplePos x="0" y="0"/>
                <wp:positionH relativeFrom="column">
                  <wp:posOffset>3865245</wp:posOffset>
                </wp:positionH>
                <wp:positionV relativeFrom="paragraph">
                  <wp:posOffset>438785</wp:posOffset>
                </wp:positionV>
                <wp:extent cx="3585845" cy="635"/>
                <wp:effectExtent l="0" t="0" r="0" b="6985"/>
                <wp:wrapSquare wrapText="bothSides"/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58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D577F" w:rsidRPr="00A14F52" w:rsidRDefault="004D577F" w:rsidP="004D577F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24"/>
                                <w:szCs w:val="24"/>
                                <w:lang w:bidi="ne-NP"/>
                              </w:rPr>
                            </w:pPr>
                            <w:r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पैरवीका</w:t>
                            </w:r>
                            <w:r w:rsidR="009A4E66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 xml:space="preserve"> </w:t>
                            </w:r>
                            <w:r w:rsidR="009A4E66" w:rsidRPr="009A4E66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औजार</w:t>
                            </w:r>
                            <w:r w:rsidR="009A4E66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 xml:space="preserve"> र रणनीति</w:t>
                            </w:r>
                            <w:r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 xml:space="preserve"> </w:t>
                            </w:r>
                            <w:r w:rsidR="009A4E66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 xml:space="preserve">सम्बन्धी </w:t>
                            </w:r>
                            <w:r w:rsidR="0031605F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ढाँचा र सी</w:t>
                            </w:r>
                            <w:r w:rsidR="00434922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 xml:space="preserve">पका बारेमा </w:t>
                            </w:r>
                            <w:r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अभ्यास गर्दै सहभागीहरू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CE6F5" id="Text Box 259" o:spid="_x0000_s1039" type="#_x0000_t202" style="position:absolute;margin-left:304.35pt;margin-top:34.55pt;width:282.35pt;height:.05pt;z-index: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" stroked="f">
                <v:textbox style="mso-fit-shape-to-text:t" inset="0,0,0,0">
                  <w:txbxContent>
                    <w:p w:rsidR="004D577F" w:rsidRPr="00A14F52" w:rsidRDefault="004D577F" w:rsidP="004D577F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24"/>
                          <w:szCs w:val="24"/>
                          <w:lang w:bidi="ne-NP"/>
                        </w:rPr>
                      </w:pPr>
                      <w:r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पैरवीका</w:t>
                      </w:r>
                      <w:r w:rsidR="009A4E66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 xml:space="preserve"> </w:t>
                      </w:r>
                      <w:r w:rsidR="009A4E66" w:rsidRPr="009A4E66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औजार</w:t>
                      </w:r>
                      <w:r w:rsidR="009A4E66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 xml:space="preserve"> र रणनीति</w:t>
                      </w:r>
                      <w:r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 xml:space="preserve"> </w:t>
                      </w:r>
                      <w:r w:rsidR="009A4E66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 xml:space="preserve">सम्बन्धी </w:t>
                      </w:r>
                      <w:r w:rsidR="0031605F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ढाँचा र सी</w:t>
                      </w:r>
                      <w:r w:rsidR="00434922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 xml:space="preserve">पका बारेमा </w:t>
                      </w:r>
                      <w:r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अभ्यास गर्दै सहभागीहरू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10253">
        <w:rPr>
          <w:rFonts w:ascii="Nirmala UI" w:hAnsi="Nirmala UI" w:cs="Nirmala UI"/>
          <w:sz w:val="24"/>
          <w:szCs w:val="24"/>
          <w:cs/>
          <w:lang w:bidi="ne-NP"/>
        </w:rPr>
        <w:tab/>
      </w:r>
      <w:r w:rsidR="004E7BB2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सिबिएम</w:t>
      </w:r>
      <w:r w:rsidR="004E7BB2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ग्लोवलको साझेदारीमा गरिएको  </w:t>
      </w:r>
      <w:r w:rsidR="00F33D0C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यो</w:t>
      </w:r>
      <w:r w:rsidR="0046501F"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  <w:t xml:space="preserve"> </w:t>
      </w:r>
      <w:r w:rsidR="0046501F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तालिमका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</w:t>
      </w:r>
      <w:r w:rsidR="004D577F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</w:t>
      </w:r>
      <w:r w:rsidR="006C6E59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आधारमा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</w:rPr>
        <w:t xml:space="preserve"> 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पैरवी</w:t>
      </w:r>
      <w:r w:rsidR="006C6E59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गर्ने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सीप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</w:rPr>
        <w:t>,</w:t>
      </w:r>
      <w:r w:rsidR="006C6E59" w:rsidRPr="006C6E59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6C6E59" w:rsidRPr="003A543D">
        <w:rPr>
          <w:rFonts w:ascii="Nirmala UI" w:hAnsi="Nirmala UI" w:cs="Nirmala UI" w:hint="cs"/>
          <w:sz w:val="24"/>
          <w:szCs w:val="24"/>
          <w:cs/>
          <w:lang w:bidi="ne-NP"/>
        </w:rPr>
        <w:t>औजार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</w:rPr>
        <w:t xml:space="preserve"> </w:t>
      </w:r>
      <w:r w:rsidR="006C6E59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र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</w:rPr>
        <w:t xml:space="preserve">  </w:t>
      </w:r>
      <w:r w:rsidR="006C6E59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ढाँ</w:t>
      </w:r>
      <w:r w:rsidR="006C6E59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चा तयार </w:t>
      </w:r>
      <w:r w:rsidR="006C6E59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गरी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प्रयोग गरिने छ।</w:t>
      </w:r>
    </w:p>
    <w:p w:rsidR="00C343C0" w:rsidRDefault="002A7AF7" w:rsidP="00C87DC9">
      <w:pPr>
        <w:spacing w:line="360" w:lineRule="auto"/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</w:pPr>
      <w:r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यो तालिममा</w:t>
      </w:r>
      <w:r w:rsidR="00880D92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वकालत र पैरवी गर्ने तरीका</w:t>
      </w:r>
      <w:r w:rsidR="00880D92"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  <w:t>,</w:t>
      </w:r>
      <w:r w:rsidR="00880D92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पैरवी गर्ने माध्यमहरू</w:t>
      </w:r>
      <w:r w:rsidR="00DB2C88"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  <w:t>,</w:t>
      </w:r>
      <w:r w:rsidR="00F46F2C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</w:t>
      </w:r>
      <w:r w:rsidR="00DB2C88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सवालहरूका आधारमा पैरवीका</w:t>
      </w:r>
      <w:r w:rsidR="00F46F2C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गर्ने निकाय</w:t>
      </w:r>
      <w:r w:rsidR="00DB2C88"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  <w:t>,</w:t>
      </w:r>
      <w:r w:rsidR="00F46F2C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पैरवी</w:t>
      </w:r>
      <w:r w:rsidR="00DB2C88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का लागि </w:t>
      </w:r>
    </w:p>
    <w:p w:rsidR="00C343C0" w:rsidRDefault="00C343C0" w:rsidP="00C87DC9">
      <w:pPr>
        <w:spacing w:line="360" w:lineRule="auto"/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</w:pPr>
    </w:p>
    <w:p w:rsidR="009B7A95" w:rsidRDefault="00DB2C88" w:rsidP="00C87DC9">
      <w:pPr>
        <w:spacing w:line="360" w:lineRule="auto"/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</w:pPr>
      <w:r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सहकार्य </w:t>
      </w:r>
      <w:r w:rsidR="00ED1ED7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</w:t>
      </w:r>
      <w:r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गर्ने संघसंस्था</w:t>
      </w:r>
      <w:r w:rsidR="001674AA"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  <w:t>,</w:t>
      </w:r>
      <w:r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  <w:t xml:space="preserve"> </w:t>
      </w:r>
      <w:r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</w:t>
      </w:r>
      <w:r w:rsidR="00F46F2C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पैरवीका सवालहरूको प्राथमिकीकरणलगायतका विषयमा </w:t>
      </w:r>
      <w:r w:rsidR="00224BC2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छलफल र अभ्यास गरिएको थियो । </w:t>
      </w:r>
      <w:r w:rsidR="005F2D2E" w:rsidRPr="005F2D2E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उक्त क</w:t>
      </w:r>
      <w:r w:rsidR="00D74641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ार्यशाला</w:t>
      </w:r>
      <w:r w:rsidR="00D74641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को</w:t>
      </w:r>
      <w:r w:rsidR="00D74641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</w:t>
      </w:r>
      <w:r w:rsidR="00D74641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सहजीकरण</w:t>
      </w:r>
      <w:r w:rsidR="00D74641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 xml:space="preserve"> </w:t>
      </w:r>
      <w:r w:rsidR="00D74641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रीता श्रेष्ठले </w:t>
      </w:r>
      <w:r w:rsidR="00A51BE6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गर्नु</w:t>
      </w:r>
      <w:r w:rsidR="009104EF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hi-IN"/>
        </w:rPr>
        <w:t>भएको</w:t>
      </w:r>
      <w:r w:rsidR="004E7BB2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 xml:space="preserve"> थियो </w:t>
      </w:r>
      <w:r w:rsidR="006C5870"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  <w:t xml:space="preserve"> </w:t>
      </w:r>
      <w:r w:rsidR="00FB2F80">
        <w:rPr>
          <w:rFonts w:ascii="Nirmala UI" w:hAnsi="Nirmala UI" w:cs="Nirmala UI" w:hint="cs"/>
          <w:color w:val="050505"/>
          <w:sz w:val="24"/>
          <w:szCs w:val="24"/>
          <w:shd w:val="clear" w:color="auto" w:fill="FFFFFF"/>
          <w:cs/>
          <w:lang w:bidi="ne-NP"/>
        </w:rPr>
        <w:t>।</w:t>
      </w:r>
      <w:r w:rsidR="009B7A95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ne-NP"/>
        </w:rPr>
        <w:tab/>
      </w:r>
      <w:r w:rsidR="009B7A95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ne-NP"/>
        </w:rPr>
        <w:tab/>
      </w:r>
      <w:r w:rsidR="009B7A95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ne-NP"/>
        </w:rPr>
        <w:tab/>
      </w:r>
      <w:r w:rsidR="009B7A95">
        <w:rPr>
          <w:rFonts w:ascii="Nirmala UI" w:hAnsi="Nirmala UI" w:cs="Nirmala UI"/>
          <w:color w:val="050505"/>
          <w:sz w:val="24"/>
          <w:szCs w:val="24"/>
          <w:shd w:val="clear" w:color="auto" w:fill="FFFFFF"/>
          <w:cs/>
          <w:lang w:bidi="ne-NP"/>
        </w:rPr>
        <w:tab/>
      </w:r>
    </w:p>
    <w:p w:rsidR="000F1A5E" w:rsidRDefault="000F1A5E" w:rsidP="00C87DC9">
      <w:pPr>
        <w:spacing w:line="360" w:lineRule="auto"/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</w:pPr>
    </w:p>
    <w:p w:rsidR="000F1A5E" w:rsidRDefault="000F1A5E" w:rsidP="00C87DC9">
      <w:pPr>
        <w:spacing w:line="360" w:lineRule="auto"/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</w:pPr>
    </w:p>
    <w:p w:rsidR="000F1A5E" w:rsidRDefault="000F1A5E" w:rsidP="00C87DC9">
      <w:pPr>
        <w:spacing w:line="360" w:lineRule="auto"/>
        <w:rPr>
          <w:rFonts w:ascii="Nirmala UI" w:hAnsi="Nirmala UI" w:cs="Nirmala UI"/>
          <w:color w:val="050505"/>
          <w:sz w:val="24"/>
          <w:szCs w:val="24"/>
          <w:shd w:val="clear" w:color="auto" w:fill="FFFFFF"/>
          <w:lang w:bidi="ne-NP"/>
        </w:rPr>
      </w:pPr>
    </w:p>
    <w:p w:rsidR="0068558D" w:rsidRPr="0068558D" w:rsidRDefault="00EA18D1" w:rsidP="0068558D">
      <w:pPr>
        <w:shd w:val="clear" w:color="auto" w:fill="FFFFFF" w:themeFill="background1"/>
        <w:jc w:val="both"/>
        <w:rPr>
          <w:rFonts w:ascii="Nirmala UI" w:hAnsi="Nirmala UI" w:cs="Nirmala UI"/>
          <w:sz w:val="24"/>
          <w:szCs w:val="24"/>
          <w:cs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</w:p>
    <w:p w:rsidR="00651EB1" w:rsidRPr="00D94734" w:rsidRDefault="00651EB1" w:rsidP="00651EB1">
      <w:pPr>
        <w:shd w:val="clear" w:color="auto" w:fill="953B6A"/>
        <w:jc w:val="both"/>
        <w:rPr>
          <w:rFonts w:ascii="Nirmala UI" w:hAnsi="Nirmala UI" w:cs="Nirmala UI"/>
          <w:b/>
          <w:outline/>
          <w:color w:val="712CAA"/>
          <w:sz w:val="32"/>
          <w:szCs w:val="32"/>
          <w:lang w:bidi="ne-NP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712CAA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Nirmala UI" w:hAnsi="Nirmala UI" w:cs="Nirmala UI"/>
          <w:sz w:val="24"/>
          <w:szCs w:val="24"/>
          <w:lang w:bidi="ne-NP"/>
        </w:rPr>
        <w:lastRenderedPageBreak/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 w:rsidR="00515FF1">
        <w:rPr>
          <w:rFonts w:ascii="Nirmala UI" w:hAnsi="Nirmala UI" w:cs="Nirmala UI"/>
          <w:sz w:val="24"/>
          <w:szCs w:val="24"/>
          <w:lang w:bidi="ne-NP"/>
        </w:rPr>
        <w:tab/>
      </w:r>
      <w:r w:rsidRPr="00515FF1">
        <w:rPr>
          <w:rFonts w:ascii="Nirmala UI" w:hAnsi="Nirmala UI" w:cs="Nirmala UI" w:hint="cs"/>
          <w:b/>
          <w:color w:val="262626" w:themeColor="text1" w:themeTint="D9"/>
          <w:sz w:val="32"/>
          <w:szCs w:val="32"/>
          <w:cs/>
          <w:lang w:bidi="ne-NP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केशस्टडी</w:t>
      </w:r>
    </w:p>
    <w:p w:rsidR="0068558D" w:rsidRPr="00205616" w:rsidRDefault="0068558D" w:rsidP="0009036D">
      <w:pPr>
        <w:shd w:val="clear" w:color="auto" w:fill="A53197"/>
        <w:jc w:val="both"/>
        <w:rPr>
          <w:rFonts w:cs="Mangal"/>
          <w:bCs/>
          <w:color w:val="ED7D31" w:themeColor="accent2"/>
          <w:sz w:val="32"/>
          <w:szCs w:val="32"/>
          <w:lang w:bidi="ne-NP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205616">
        <w:rPr>
          <w:rFonts w:cs="Mangal" w:hint="cs"/>
          <w:bCs/>
          <w:color w:val="ED7D31" w:themeColor="accent2"/>
          <w:sz w:val="32"/>
          <w:szCs w:val="32"/>
          <w:cs/>
          <w:lang w:bidi="ne-NP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अपाङ्गता भएका व्यक्तिका ला</w:t>
      </w:r>
      <w:r w:rsidR="00DD2709" w:rsidRPr="00205616">
        <w:rPr>
          <w:rFonts w:cs="Mangal" w:hint="cs"/>
          <w:bCs/>
          <w:color w:val="ED7D31" w:themeColor="accent2"/>
          <w:sz w:val="32"/>
          <w:szCs w:val="32"/>
          <w:cs/>
          <w:lang w:bidi="ne-NP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गि पनि राजनीतिमा कोटा छुट्टयाउनु</w:t>
      </w:r>
      <w:r w:rsidRPr="00205616">
        <w:rPr>
          <w:rFonts w:cs="Mangal" w:hint="cs"/>
          <w:bCs/>
          <w:color w:val="ED7D31" w:themeColor="accent2"/>
          <w:sz w:val="32"/>
          <w:szCs w:val="32"/>
          <w:cs/>
          <w:lang w:bidi="ne-NP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पर्छ</w:t>
      </w:r>
    </w:p>
    <w:p w:rsidR="00587B8B" w:rsidRPr="001571EC" w:rsidRDefault="00587B8B" w:rsidP="0050257A">
      <w:pPr>
        <w:shd w:val="clear" w:color="auto" w:fill="FFFFFF" w:themeFill="background1"/>
        <w:jc w:val="both"/>
        <w:rPr>
          <w:rFonts w:ascii="Nirmala UI" w:hAnsi="Nirmala UI" w:cs="Nirmala UI"/>
          <w:b/>
          <w:bCs/>
          <w:sz w:val="24"/>
          <w:szCs w:val="24"/>
          <w:lang w:bidi="ne-NP"/>
        </w:rPr>
      </w:pPr>
    </w:p>
    <w:p w:rsidR="006C5870" w:rsidRPr="00B4380E" w:rsidRDefault="006C5870" w:rsidP="0050257A">
      <w:pPr>
        <w:shd w:val="clear" w:color="auto" w:fill="FFFFFF" w:themeFill="background1"/>
        <w:jc w:val="both"/>
        <w:rPr>
          <w:rFonts w:ascii="Nirmala UI" w:hAnsi="Nirmala UI" w:cs="Nirmala UI"/>
          <w:b/>
          <w:bCs/>
          <w:sz w:val="24"/>
          <w:szCs w:val="24"/>
          <w:lang w:bidi="ne-NP"/>
        </w:rPr>
      </w:pPr>
      <w:r w:rsidRPr="00B4380E">
        <w:rPr>
          <w:rFonts w:ascii="Nirmala UI" w:hAnsi="Nirmala UI" w:cs="Nirmala UI"/>
          <w:b/>
          <w:bCs/>
          <w:sz w:val="24"/>
          <w:szCs w:val="24"/>
          <w:cs/>
          <w:lang w:bidi="ne-NP"/>
        </w:rPr>
        <w:t>देवी बसेल</w:t>
      </w:r>
      <w:r w:rsidRPr="00B4380E">
        <w:rPr>
          <w:rFonts w:ascii="Nirmala UI" w:hAnsi="Nirmala UI" w:cs="Nirmala UI"/>
          <w:b/>
          <w:bCs/>
          <w:sz w:val="24"/>
          <w:szCs w:val="24"/>
          <w:lang w:bidi="ne-NP"/>
        </w:rPr>
        <w:t>,</w:t>
      </w:r>
      <w:r w:rsidRPr="00B4380E">
        <w:rPr>
          <w:rFonts w:ascii="Nirmala UI" w:hAnsi="Nirmala UI" w:cs="Nirmala UI"/>
          <w:b/>
          <w:bCs/>
          <w:sz w:val="24"/>
          <w:szCs w:val="24"/>
          <w:cs/>
          <w:lang w:bidi="ne-NP"/>
        </w:rPr>
        <w:t xml:space="preserve"> कालिञ्चोक गा</w:t>
      </w:r>
      <w:r w:rsidR="003777FF" w:rsidRPr="00B4380E">
        <w:rPr>
          <w:rFonts w:ascii="Nirmala UI" w:hAnsi="Nirmala UI" w:cs="Nirmala UI"/>
          <w:b/>
          <w:bCs/>
          <w:sz w:val="24"/>
          <w:szCs w:val="24"/>
          <w:cs/>
          <w:lang w:bidi="ne-NP"/>
        </w:rPr>
        <w:t xml:space="preserve">उँपालिका </w:t>
      </w:r>
      <w:r w:rsidR="00E400EA" w:rsidRPr="00B4380E">
        <w:rPr>
          <w:rFonts w:ascii="Nirmala UI" w:hAnsi="Nirmala UI" w:cs="Nirmala UI" w:hint="cs"/>
          <w:b/>
          <w:bCs/>
          <w:sz w:val="24"/>
          <w:szCs w:val="24"/>
          <w:cs/>
          <w:lang w:bidi="ne-NP"/>
        </w:rPr>
        <w:t xml:space="preserve">वडा ८ </w:t>
      </w:r>
      <w:r w:rsidR="003777FF" w:rsidRPr="00B4380E">
        <w:rPr>
          <w:rFonts w:ascii="Nirmala UI" w:hAnsi="Nirmala UI" w:cs="Nirmala UI"/>
          <w:b/>
          <w:bCs/>
          <w:sz w:val="24"/>
          <w:szCs w:val="24"/>
          <w:cs/>
          <w:lang w:bidi="ne-NP"/>
        </w:rPr>
        <w:t>सदस्य</w:t>
      </w:r>
      <w:r w:rsidR="00E400EA" w:rsidRPr="00B4380E">
        <w:rPr>
          <w:rFonts w:ascii="Nirmala UI" w:hAnsi="Nirmala UI" w:cs="Nirmala UI"/>
          <w:b/>
          <w:bCs/>
          <w:sz w:val="24"/>
          <w:szCs w:val="24"/>
          <w:lang w:bidi="ne-NP"/>
        </w:rPr>
        <w:t>,</w:t>
      </w:r>
      <w:r w:rsidR="003777FF" w:rsidRPr="00B4380E">
        <w:rPr>
          <w:rFonts w:ascii="Nirmala UI" w:hAnsi="Nirmala UI" w:cs="Nirmala UI"/>
          <w:b/>
          <w:bCs/>
          <w:sz w:val="24"/>
          <w:szCs w:val="24"/>
          <w:cs/>
          <w:lang w:bidi="ne-NP"/>
        </w:rPr>
        <w:t xml:space="preserve"> </w:t>
      </w:r>
      <w:r w:rsidR="003777FF" w:rsidRPr="00B4380E">
        <w:rPr>
          <w:rFonts w:ascii="Nirmala UI" w:hAnsi="Nirmala UI" w:cs="Nirmala UI" w:hint="cs"/>
          <w:b/>
          <w:bCs/>
          <w:sz w:val="24"/>
          <w:szCs w:val="24"/>
          <w:cs/>
          <w:lang w:bidi="ne-NP"/>
        </w:rPr>
        <w:t>दोलखा</w:t>
      </w:r>
    </w:p>
    <w:p w:rsidR="006C5870" w:rsidRDefault="006C5870" w:rsidP="0050257A">
      <w:pPr>
        <w:shd w:val="clear" w:color="auto" w:fill="FFFFFF" w:themeFill="background1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</w:p>
    <w:p w:rsidR="00A45052" w:rsidRPr="003777FF" w:rsidRDefault="00A45052" w:rsidP="0050257A">
      <w:pPr>
        <w:shd w:val="clear" w:color="auto" w:fill="FFFFFF" w:themeFill="background1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4B62B8" w:rsidRDefault="0042269E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CE0434">
        <w:rPr>
          <w:rFonts w:ascii="Nirmala UI" w:hAnsi="Nirmala UI" w:cs="Nirmala UI"/>
          <w:noProof/>
          <w:sz w:val="24"/>
          <w:szCs w:val="24"/>
          <w:cs/>
          <w:lang w:bidi="ne-NP"/>
        </w:rPr>
        <w:drawing>
          <wp:anchor distT="0" distB="0" distL="114300" distR="114300" simplePos="0" relativeHeight="251747840" behindDoc="0" locked="0" layoutInCell="1" allowOverlap="1" wp14:anchorId="69FBB180" wp14:editId="77D55AA8">
            <wp:simplePos x="0" y="0"/>
            <wp:positionH relativeFrom="column">
              <wp:posOffset>-69850</wp:posOffset>
            </wp:positionH>
            <wp:positionV relativeFrom="paragraph">
              <wp:posOffset>62230</wp:posOffset>
            </wp:positionV>
            <wp:extent cx="2322576" cy="1545336"/>
            <wp:effectExtent l="0" t="0" r="1905" b="0"/>
            <wp:wrapSquare wrapText="bothSides"/>
            <wp:docPr id="5" name="Picture 5" descr="D:\DURGA\Three month bulletin\April-June\Photo\Devi bas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RGA\Three month bulletin\April-June\Photo\Devi basel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576" cy="154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5870" w:rsidRPr="003777FF" w:rsidRDefault="006C587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>भूकम्पपछि म अपाङ्गताको क्षेत्रमा सक्रिय भएँ । यसअघि म दोलखामै २०६५ देखि ०७० सम्म शिक्षक थिएँ । म ३३ वर्षकी भएँ वि एड पास गरेकी छु ।  गत वैशाख ३० गते भ</w:t>
      </w:r>
      <w:r w:rsidR="00C3301F">
        <w:rPr>
          <w:rFonts w:ascii="Nirmala UI" w:hAnsi="Nirmala UI" w:cs="Nirmala UI"/>
          <w:sz w:val="24"/>
          <w:szCs w:val="24"/>
          <w:cs/>
          <w:lang w:bidi="ne-NP"/>
        </w:rPr>
        <w:t>एको स्थानीय तहको निर्वाचनमा म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 दोलखा कालिञ्चोक गाउँ पालिका वडा ८ मा नेकपा एमालेबाट वडा सदस्यमा निर्वाचित भएकी छु । </w:t>
      </w:r>
    </w:p>
    <w:p w:rsidR="00994B4B" w:rsidRDefault="00994B4B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1C62CE" w:rsidRDefault="006C5870" w:rsidP="0061643D">
      <w:pPr>
        <w:shd w:val="clear" w:color="auto" w:fill="E494D3"/>
        <w:jc w:val="both"/>
        <w:rPr>
          <w:rFonts w:ascii="Nirmala UI" w:hAnsi="Nirmala UI" w:cs="Nirmala UI" w:hint="cs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>भूकम्पछि मैले नेपाल अपाङ्ग महासंघमा  भूकम्प प्रभावित अपाङ्गता भएका व्यक्तिको तथ्याङ्क संकलन गर्ने काम गरें । यही क्रममा नेपाल अपाङ्ग महिला संघको सम्पर्कमा आएँ ।</w:t>
      </w:r>
    </w:p>
    <w:p w:rsidR="006C5870" w:rsidRPr="003777FF" w:rsidRDefault="006C587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>२०७२ देखि छ वर्ष संघको फोकल पर्सन भएर काम गरें । कोभिड १९ का बेला नेपाल अपाङ्ग महिला संघबाट अपाङ्गता भएका महिलाहरूलाई राहत वितरण गर्ने मौका पाएँ जसले मेरो राजनीतिमा आउने वातावरण</w:t>
      </w:r>
      <w:r w:rsidR="00C3301F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बनाउन 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सघायो ।  आफ्नो पहिचान बन्यो । अनि यसपालीको स्थानीय तहको निर्वाचनमा उम्मेदवार बनें । मेरो वडामा रहेका जम्मा १५९० भोटमा मैले ७४० मत पाएँ । मेरो प्रतिद्वन्दी नेपाली काँग्रेसकी उम्मेदवार मेरो काकी हुनुहुन्थ्यो मैले उहाँलाई ९ मतले जितें । </w:t>
      </w:r>
    </w:p>
    <w:p w:rsidR="00994B4B" w:rsidRDefault="00994B4B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6C5870" w:rsidRDefault="006C587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>मेरो गाउँमा पहिला जो दलित महिला वडा सदस्य भएर जानुभयो उहाँले महिला र दलित महिलाका लागि खासै काम गर्न सक्नुभएन । विकासका काम पनि भएनन् । त्यसकारण अहिले</w:t>
      </w:r>
      <w:r w:rsidR="0079640E" w:rsidRPr="0079640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 म उठेकी हुँ । </w:t>
      </w:r>
      <w:r w:rsidR="00EA7E76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अव म पहिलाको जस्तो हुन दिन्न ।  </w:t>
      </w:r>
    </w:p>
    <w:p w:rsidR="00EA7E76" w:rsidRDefault="00EA7E76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9A416D" w:rsidRDefault="006C587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कालिञ्चोक गाउँ पालिकामा कति अपाङ्गता भएका व्यक्ति वा महिला छन् थाहा छैन । तर वडा </w:t>
      </w:r>
      <w:r w:rsidR="00EA7E76">
        <w:rPr>
          <w:rFonts w:ascii="Nirmala UI" w:hAnsi="Nirmala UI" w:cs="Nirmala UI" w:hint="cs"/>
          <w:sz w:val="24"/>
          <w:szCs w:val="24"/>
          <w:cs/>
          <w:lang w:bidi="ne-NP"/>
        </w:rPr>
        <w:t xml:space="preserve">नम्बर 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>८ मा १०० भन्दा बढी छन् । अव म जनप्रतिनिधिका हैसियतले आफ्ना योजना वा महिला शसक्तिकरणका मुद्द</w:t>
      </w:r>
      <w:r w:rsidR="00FD2700">
        <w:rPr>
          <w:rFonts w:ascii="Nirmala UI" w:hAnsi="Nirmala UI" w:cs="Nirmala UI" w:hint="cs"/>
          <w:sz w:val="24"/>
          <w:szCs w:val="24"/>
          <w:cs/>
          <w:lang w:bidi="ne-NP"/>
        </w:rPr>
        <w:t>ा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 उठाउँदा अपाङ्गता  भएका महिलाका विषय पनि राख्छु ।</w:t>
      </w:r>
    </w:p>
    <w:p w:rsidR="009A416D" w:rsidRDefault="009A416D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9A416D" w:rsidRDefault="006C587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 पहिला पनि अपाङ्गता भएका व्यक्तिका लागि काम गर्न पालिकामा बजेट छुट्याउन दवाव दियौं तर जम्मा ५० हजारमात्रै पायौं जुन पैसाले केही काम काम गर्न सकिंदैन । अपाङ्गता भएका महिलाका लागि पहिला पनि पालिकामा बजेट हुँदो रैछ । हामीले यो कुरा थाहा पाएनौं र माग गरेनौ</w:t>
      </w:r>
      <w:r w:rsidR="00EA7E76">
        <w:rPr>
          <w:rFonts w:ascii="Nirmala UI" w:hAnsi="Nirmala UI" w:cs="Nirmala UI" w:hint="cs"/>
          <w:sz w:val="24"/>
          <w:szCs w:val="24"/>
          <w:cs/>
          <w:lang w:bidi="ne-NP"/>
        </w:rPr>
        <w:t xml:space="preserve">ं । 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 त्यो बजेट अरुमा</w:t>
      </w:r>
      <w:r w:rsidR="00EA7E76">
        <w:rPr>
          <w:rFonts w:ascii="Nirmala UI" w:hAnsi="Nirmala UI" w:cs="Nirmala UI"/>
          <w:sz w:val="24"/>
          <w:szCs w:val="24"/>
          <w:cs/>
          <w:lang w:bidi="ne-NP"/>
        </w:rPr>
        <w:t xml:space="preserve"> खर्च भइरहेको रहे</w:t>
      </w:r>
      <w:r w:rsidR="00EA7E76">
        <w:rPr>
          <w:rFonts w:ascii="Nirmala UI" w:hAnsi="Nirmala UI" w:cs="Nirmala UI" w:hint="cs"/>
          <w:sz w:val="24"/>
          <w:szCs w:val="24"/>
          <w:cs/>
          <w:lang w:bidi="ne-NP"/>
        </w:rPr>
        <w:t>छ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। </w:t>
      </w:r>
    </w:p>
    <w:p w:rsidR="009A416D" w:rsidRDefault="009A416D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6C5870" w:rsidRDefault="006C587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>गतवर्ष हामीले सीवीआरका लागि भनेर ३० लाख बजेट पायौं यो पैसाले अपाङ्गता भएका व्यक्ति र महिलाहरूलाई व्हीलचेयर</w:t>
      </w:r>
      <w:r w:rsidRPr="003777FF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वैशाखी र अन्य सहायक सामग्रीहरू </w:t>
      </w:r>
      <w:r w:rsidR="00EA7E76">
        <w:rPr>
          <w:rFonts w:ascii="Nirmala UI" w:hAnsi="Nirmala UI" w:cs="Nirmala UI" w:hint="cs"/>
          <w:sz w:val="24"/>
          <w:szCs w:val="24"/>
          <w:cs/>
          <w:lang w:bidi="ne-NP"/>
        </w:rPr>
        <w:t xml:space="preserve">किनेर 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वितरण  गर्‍यौं । </w:t>
      </w:r>
      <w:r w:rsidR="00943804" w:rsidRPr="0079640E">
        <w:rPr>
          <w:rFonts w:ascii="Nirmala UI" w:hAnsi="Nirmala UI" w:cs="Nirmala UI"/>
          <w:noProof/>
          <w:sz w:val="24"/>
          <w:szCs w:val="24"/>
          <w:cs/>
          <w:lang w:bidi="ne-NP"/>
        </w:rPr>
        <w:drawing>
          <wp:anchor distT="0" distB="0" distL="114300" distR="114300" simplePos="0" relativeHeight="251798016" behindDoc="0" locked="0" layoutInCell="1" allowOverlap="1" wp14:anchorId="7B99D72C" wp14:editId="57E0BF2D">
            <wp:simplePos x="0" y="0"/>
            <wp:positionH relativeFrom="column">
              <wp:posOffset>5270500</wp:posOffset>
            </wp:positionH>
            <wp:positionV relativeFrom="paragraph">
              <wp:posOffset>0</wp:posOffset>
            </wp:positionV>
            <wp:extent cx="1969770" cy="2476500"/>
            <wp:effectExtent l="0" t="0" r="0" b="0"/>
            <wp:wrapSquare wrapText="bothSides"/>
            <wp:docPr id="242" name="Picture 242" descr="D:\DURGA\Three month bulletin\April-June\Photo\image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URGA\Three month bulletin\April-June\Photo\image0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>अहिले पनि अपाङ्गता भएका व्यक्ति वा महिलाका लागि उनीहरूले नै आवाज उठाउनुपर्छ भन्ने मानसिकत</w:t>
      </w:r>
      <w:r w:rsidR="00E70228">
        <w:rPr>
          <w:rFonts w:ascii="Nirmala UI" w:hAnsi="Nirmala UI" w:cs="Nirmala UI"/>
          <w:sz w:val="24"/>
          <w:szCs w:val="24"/>
          <w:cs/>
          <w:lang w:bidi="ne-NP"/>
        </w:rPr>
        <w:t>ा छ ।  तर उनीहरूको सहभागिता कह</w:t>
      </w:r>
      <w:r w:rsidR="00E70228">
        <w:rPr>
          <w:rFonts w:ascii="Nirmala UI" w:hAnsi="Nirmala UI" w:cs="Nirmala UI" w:hint="cs"/>
          <w:sz w:val="24"/>
          <w:szCs w:val="24"/>
          <w:cs/>
          <w:lang w:bidi="ne-NP"/>
        </w:rPr>
        <w:t>ीँ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>पनि भएन ।</w:t>
      </w:r>
    </w:p>
    <w:p w:rsidR="009A1410" w:rsidRPr="003777FF" w:rsidRDefault="009A141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6C5870" w:rsidRDefault="006C5870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 मलाइ निर्वाचनमा उम्मेदवार बन्नका लागि पार्टीबाट टिकट पाउन गाह्रो भयो । निकै संघर्षका बाबजुद मैले दलितको कोटाका लागि टिकट पाएँ र चुनाव लडें । म अपाङ्गता भएका महिलाका लागि आवाज उठाउँछु ।  मलाइ सवैले भोट दिएका</w:t>
      </w:r>
      <w:r w:rsidR="00E70228">
        <w:rPr>
          <w:rFonts w:ascii="Nirmala UI" w:hAnsi="Nirmala UI" w:cs="Nirmala UI"/>
          <w:sz w:val="24"/>
          <w:szCs w:val="24"/>
          <w:cs/>
          <w:lang w:bidi="ne-NP"/>
        </w:rPr>
        <w:t xml:space="preserve"> छन् र सवैका लागि मैले काम गर्न</w:t>
      </w:r>
      <w:r w:rsidRPr="003777FF">
        <w:rPr>
          <w:rFonts w:ascii="Nirmala UI" w:hAnsi="Nirmala UI" w:cs="Nirmala UI"/>
          <w:sz w:val="24"/>
          <w:szCs w:val="24"/>
          <w:cs/>
          <w:lang w:bidi="ne-NP"/>
        </w:rPr>
        <w:t xml:space="preserve">पर्छ तर अपाङ्गता भएका व्यक्तिहरूलाई प्राथमिकतामा राखेर काम गर्छु । महिला त्यसमाथि दलित र झन अपाङ्गता भएका  महिलालाइ काम गर्न गाह्रो छ ।  तर यसलाइ चिरेर मैले काम गर्नु छ ।  अपाङ्गता भएका व्यक्तिका लागि पनि राजनीतिमा कोटा छुट्टयाउन पर्छ भन्ने मेरो विचार हो ।  </w:t>
      </w:r>
    </w:p>
    <w:p w:rsidR="001C62CE" w:rsidRDefault="001C62CE" w:rsidP="0061643D">
      <w:pPr>
        <w:shd w:val="clear" w:color="auto" w:fill="E494D3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F94FBD" w:rsidRPr="00A20AF7" w:rsidRDefault="004E7513" w:rsidP="00FA3031">
      <w:pPr>
        <w:shd w:val="clear" w:color="auto" w:fill="8143DB"/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lastRenderedPageBreak/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 w:rsidR="00FA3031" w:rsidRPr="00B85F3F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>एकद्वार</w:t>
      </w:r>
      <w:r w:rsidR="00FA3031" w:rsidRPr="00B85F3F">
        <w:rPr>
          <w:rFonts w:ascii="Nirmala UI" w:hAnsi="Nirmala UI" w:cs="Nirmala UI"/>
          <w:b/>
          <w:bCs/>
          <w:sz w:val="32"/>
          <w:szCs w:val="32"/>
          <w:cs/>
          <w:lang w:bidi="ne-NP"/>
        </w:rPr>
        <w:t xml:space="preserve"> </w:t>
      </w:r>
      <w:r w:rsidR="00FA3031" w:rsidRPr="00B85F3F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>सङ्कट</w:t>
      </w:r>
      <w:r w:rsidR="00FA3031" w:rsidRPr="00B85F3F">
        <w:rPr>
          <w:rFonts w:ascii="Nirmala UI" w:hAnsi="Nirmala UI" w:cs="Nirmala UI"/>
          <w:b/>
          <w:bCs/>
          <w:sz w:val="32"/>
          <w:szCs w:val="32"/>
          <w:cs/>
          <w:lang w:bidi="ne-NP"/>
        </w:rPr>
        <w:t xml:space="preserve"> </w:t>
      </w:r>
      <w:r w:rsidR="00FA3031" w:rsidRPr="00B85F3F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>व्यवस्थापन सम्बन्धी अभिमुखीकरण</w:t>
      </w:r>
    </w:p>
    <w:p w:rsidR="00A20AF7" w:rsidRDefault="00A20AF7" w:rsidP="00FA3031">
      <w:pPr>
        <w:shd w:val="clear" w:color="auto" w:fill="8143DB"/>
        <w:spacing w:line="360" w:lineRule="auto"/>
        <w:rPr>
          <w:rFonts w:ascii="Nirmala UI" w:hAnsi="Nirmala UI" w:cs="Nirmala UI"/>
          <w:sz w:val="24"/>
          <w:szCs w:val="24"/>
          <w:lang w:bidi="ne-NP"/>
        </w:rPr>
      </w:pPr>
    </w:p>
    <w:p w:rsidR="00FA3031" w:rsidRDefault="00F51642" w:rsidP="00FA3031">
      <w:pPr>
        <w:shd w:val="clear" w:color="auto" w:fill="FFFFFF" w:themeFill="background1"/>
        <w:spacing w:line="360" w:lineRule="auto"/>
        <w:rPr>
          <w:rFonts w:ascii="Nirmala UI" w:hAnsi="Nirmala UI" w:cs="Nirmala UI"/>
          <w:b/>
          <w:bCs/>
          <w:sz w:val="32"/>
          <w:szCs w:val="32"/>
          <w:lang w:bidi="ne-NP"/>
        </w:rPr>
      </w:pPr>
      <w:r>
        <w:rPr>
          <w:rFonts w:ascii="Nirmala UI" w:hAnsi="Nirmala UI" w:cs="Nirmala UI"/>
          <w:noProof/>
          <w:sz w:val="24"/>
          <w:szCs w:val="24"/>
          <w:lang w:bidi="ne-NP"/>
        </w:rPr>
        <w:drawing>
          <wp:anchor distT="0" distB="0" distL="114300" distR="114300" simplePos="0" relativeHeight="251799040" behindDoc="0" locked="0" layoutInCell="1" allowOverlap="1" wp14:anchorId="61ABE7B2" wp14:editId="1AE48357">
            <wp:simplePos x="0" y="0"/>
            <wp:positionH relativeFrom="column">
              <wp:posOffset>-107315</wp:posOffset>
            </wp:positionH>
            <wp:positionV relativeFrom="paragraph">
              <wp:posOffset>200884</wp:posOffset>
            </wp:positionV>
            <wp:extent cx="3877056" cy="1746504"/>
            <wp:effectExtent l="0" t="0" r="0" b="6350"/>
            <wp:wrapSquare wrapText="bothSides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056" cy="1746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FBD">
        <w:rPr>
          <w:rFonts w:ascii="Nirmala UI" w:hAnsi="Nirmala UI" w:cs="Nirmala UI"/>
          <w:sz w:val="24"/>
          <w:szCs w:val="24"/>
          <w:cs/>
          <w:lang w:bidi="ne-NP"/>
        </w:rPr>
        <w:tab/>
      </w:r>
      <w:r w:rsidR="00F94FBD">
        <w:rPr>
          <w:rFonts w:ascii="Nirmala UI" w:hAnsi="Nirmala UI" w:cs="Nirmala UI"/>
          <w:sz w:val="24"/>
          <w:szCs w:val="24"/>
          <w:cs/>
          <w:lang w:bidi="ne-NP"/>
        </w:rPr>
        <w:tab/>
      </w:r>
      <w:r w:rsidR="004E7513" w:rsidRPr="00B85F3F">
        <w:rPr>
          <w:rFonts w:ascii="Nirmala UI" w:hAnsi="Nirmala UI" w:cs="Nirmala UI"/>
          <w:b/>
          <w:bCs/>
          <w:sz w:val="32"/>
          <w:szCs w:val="32"/>
          <w:cs/>
          <w:lang w:bidi="ne-NP"/>
        </w:rPr>
        <w:t xml:space="preserve"> </w:t>
      </w:r>
    </w:p>
    <w:p w:rsidR="007A3A83" w:rsidRDefault="00A65C05" w:rsidP="00FA3031">
      <w:pPr>
        <w:shd w:val="clear" w:color="auto" w:fill="FFFFFF" w:themeFill="background1"/>
        <w:spacing w:line="360" w:lineRule="auto"/>
        <w:rPr>
          <w:rFonts w:ascii="Nirmala UI" w:hAnsi="Nirmala UI" w:cs="Nirmala UI"/>
          <w:sz w:val="24"/>
          <w:szCs w:val="24"/>
          <w:shd w:val="clear" w:color="auto" w:fill="FFFFFF" w:themeFill="background1"/>
          <w:lang w:bidi="ne-NP"/>
        </w:rPr>
      </w:pP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नेपाल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FA3B09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अपाङ्ग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महिला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संघले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सात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वटै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प्रदेश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मा विभिन्न सरोकारवालाका लागि अपाङ्गता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भएका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महिला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lang w:bidi="ne-NP"/>
        </w:rPr>
        <w:t xml:space="preserve">,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वालिका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विरुद्ध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हुने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लैङ्गिक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हिंसा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रोकथाम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सम्बन्धी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एकद्वार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सङ्कट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व्यवस्थापन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 xml:space="preserve"> सम्बन्धी ३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दिने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अभिमुखिकरण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आयोजना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DA08A9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 xml:space="preserve">गरेको 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छ</w:t>
      </w:r>
      <w:r w:rsidR="001054F5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1054F5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।</w:t>
      </w:r>
      <w:r w:rsidR="005F6A6F"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lang w:bidi="ne-NP"/>
        </w:rPr>
        <w:t xml:space="preserve"> </w:t>
      </w:r>
    </w:p>
    <w:p w:rsidR="002F0E99" w:rsidRDefault="00E367A4" w:rsidP="00FA3031">
      <w:pPr>
        <w:shd w:val="clear" w:color="auto" w:fill="FFFFFF" w:themeFill="background1"/>
        <w:spacing w:line="360" w:lineRule="auto"/>
        <w:rPr>
          <w:rFonts w:ascii="Nirmala UI" w:hAnsi="Nirmala UI" w:cs="Nirmala UI"/>
          <w:sz w:val="24"/>
          <w:szCs w:val="24"/>
          <w:shd w:val="clear" w:color="auto" w:fill="FFFFFF" w:themeFill="background1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65FDADA0" wp14:editId="4FFAC038">
                <wp:simplePos x="0" y="0"/>
                <wp:positionH relativeFrom="column">
                  <wp:posOffset>81280</wp:posOffset>
                </wp:positionH>
                <wp:positionV relativeFrom="paragraph">
                  <wp:posOffset>100965</wp:posOffset>
                </wp:positionV>
                <wp:extent cx="3744595" cy="342900"/>
                <wp:effectExtent l="0" t="0" r="8255" b="0"/>
                <wp:wrapSquare wrapText="bothSides"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4595" cy="3429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782653" w:rsidRPr="00531AFB" w:rsidRDefault="00782653" w:rsidP="00782653">
                            <w:pPr>
                              <w:pStyle w:val="Caption"/>
                              <w:rPr>
                                <w:rFonts w:ascii="Nirmala UI" w:eastAsiaTheme="majorEastAsia" w:hAnsi="Nirmala UI" w:cs="Nirmala UI"/>
                                <w:b/>
                                <w:noProof/>
                                <w:color w:val="212120"/>
                                <w:sz w:val="32"/>
                              </w:rPr>
                            </w:pPr>
                            <w:r w:rsidRPr="004846CD">
                              <w:rPr>
                                <w:rFonts w:cs="Mangal"/>
                                <w:cs/>
                                <w:lang w:bidi="ne-NP"/>
                              </w:rPr>
                              <w:t>कास्कीमा आयोजित एकद्वार सङ्कट व्य</w:t>
                            </w:r>
                            <w:r w:rsidR="009A199E">
                              <w:rPr>
                                <w:rFonts w:cs="Mangal"/>
                                <w:cs/>
                                <w:lang w:bidi="ne-NP"/>
                              </w:rPr>
                              <w:t xml:space="preserve">वस्थापन </w:t>
                            </w:r>
                            <w:r>
                              <w:rPr>
                                <w:rFonts w:cs="Mangal"/>
                                <w:cs/>
                                <w:lang w:bidi="ne-NP"/>
                              </w:rPr>
                              <w:t>सम्बन्धी ३ दिने अभिमुख</w:t>
                            </w:r>
                            <w:r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ी</w:t>
                            </w:r>
                            <w:r w:rsidRPr="004846CD">
                              <w:rPr>
                                <w:rFonts w:cs="Mangal"/>
                                <w:cs/>
                                <w:lang w:bidi="ne-NP"/>
                              </w:rPr>
                              <w:t>कर</w:t>
                            </w:r>
                            <w:r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ण</w:t>
                            </w:r>
                            <w:r w:rsidR="009A199E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 xml:space="preserve"> तालिममा प्रमाणपत्र लिँदै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DADA0" id="Text Box 226" o:spid="_x0000_s1040" type="#_x0000_t202" style="position:absolute;margin-left:6.4pt;margin-top:7.95pt;width:294.85pt;height:27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" stroked="f">
                <v:textbox inset="0,0,0,0">
                  <w:txbxContent>
                    <w:p w:rsidR="00782653" w:rsidRPr="00531AFB" w:rsidRDefault="00782653" w:rsidP="00782653">
                      <w:pPr>
                        <w:pStyle w:val="Caption"/>
                        <w:rPr>
                          <w:rFonts w:ascii="Nirmala UI" w:eastAsiaTheme="majorEastAsia" w:hAnsi="Nirmala UI" w:cs="Nirmala UI"/>
                          <w:b/>
                          <w:noProof/>
                          <w:color w:val="212120"/>
                          <w:sz w:val="32"/>
                        </w:rPr>
                      </w:pPr>
                      <w:r w:rsidRPr="004846CD">
                        <w:rPr>
                          <w:rFonts w:cs="Mangal"/>
                          <w:cs/>
                          <w:lang w:bidi="ne-NP"/>
                        </w:rPr>
                        <w:t>कास्कीमा आयोजित एकद्वार सङ्कट व्य</w:t>
                      </w:r>
                      <w:r w:rsidR="009A199E">
                        <w:rPr>
                          <w:rFonts w:cs="Mangal"/>
                          <w:cs/>
                          <w:lang w:bidi="ne-NP"/>
                        </w:rPr>
                        <w:t xml:space="preserve">वस्थापन </w:t>
                      </w:r>
                      <w:r>
                        <w:rPr>
                          <w:rFonts w:cs="Mangal"/>
                          <w:cs/>
                          <w:lang w:bidi="ne-NP"/>
                        </w:rPr>
                        <w:t>सम्बन्धी ३ दिने अभिमुख</w:t>
                      </w:r>
                      <w:r>
                        <w:rPr>
                          <w:rFonts w:cs="Mangal" w:hint="cs"/>
                          <w:cs/>
                          <w:lang w:bidi="ne-NP"/>
                        </w:rPr>
                        <w:t>ी</w:t>
                      </w:r>
                      <w:r w:rsidRPr="004846CD">
                        <w:rPr>
                          <w:rFonts w:cs="Mangal"/>
                          <w:cs/>
                          <w:lang w:bidi="ne-NP"/>
                        </w:rPr>
                        <w:t>कर</w:t>
                      </w:r>
                      <w:r>
                        <w:rPr>
                          <w:rFonts w:cs="Mangal" w:hint="cs"/>
                          <w:cs/>
                          <w:lang w:bidi="ne-NP"/>
                        </w:rPr>
                        <w:t>ण</w:t>
                      </w:r>
                      <w:r w:rsidR="009A199E">
                        <w:rPr>
                          <w:rFonts w:cs="Mangal" w:hint="cs"/>
                          <w:cs/>
                          <w:lang w:bidi="ne-NP"/>
                        </w:rPr>
                        <w:t xml:space="preserve"> तालिममा प्रमाणपत्र लिँदै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F0E99" w:rsidRDefault="002F0E99" w:rsidP="00FA3031">
      <w:pPr>
        <w:shd w:val="clear" w:color="auto" w:fill="FFFFFF" w:themeFill="background1"/>
        <w:spacing w:line="360" w:lineRule="auto"/>
        <w:rPr>
          <w:rFonts w:ascii="Nirmala UI" w:hAnsi="Nirmala UI" w:cs="Nirmala UI"/>
          <w:sz w:val="24"/>
          <w:szCs w:val="24"/>
          <w:shd w:val="clear" w:color="auto" w:fill="FFFFFF" w:themeFill="background1"/>
          <w:lang w:bidi="ne-NP"/>
        </w:rPr>
      </w:pPr>
    </w:p>
    <w:p w:rsidR="007C743A" w:rsidRPr="00FA3031" w:rsidRDefault="001054F5" w:rsidP="00FA3031">
      <w:pPr>
        <w:shd w:val="clear" w:color="auto" w:fill="FFFFFF" w:themeFill="background1"/>
        <w:spacing w:line="360" w:lineRule="auto"/>
        <w:rPr>
          <w:rFonts w:ascii="Nirmala UI" w:hAnsi="Nirmala UI" w:cs="Nirmala UI"/>
          <w:b/>
          <w:bCs/>
          <w:sz w:val="32"/>
          <w:szCs w:val="32"/>
          <w:lang w:bidi="ne-NP"/>
        </w:rPr>
      </w:pP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महिला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="002200F2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हिंसाका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लागि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साझेदारी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परियोजना</w:t>
      </w:r>
      <w:r w:rsidRPr="00FA3031">
        <w:rPr>
          <w:rFonts w:ascii="Nirmala UI" w:hAnsi="Nirmala UI" w:cs="Nirmala UI"/>
          <w:sz w:val="24"/>
          <w:szCs w:val="24"/>
          <w:shd w:val="clear" w:color="auto" w:fill="FFFFFF" w:themeFill="background1"/>
          <w:cs/>
          <w:lang w:bidi="ne-NP"/>
        </w:rPr>
        <w:t xml:space="preserve"> </w:t>
      </w:r>
      <w:r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>अन्तर्गत</w:t>
      </w:r>
      <w:r w:rsidR="00712FB4" w:rsidRPr="00FA3031">
        <w:rPr>
          <w:rFonts w:ascii="Nirmala UI" w:hAnsi="Nirmala UI" w:cs="Nirmala UI" w:hint="cs"/>
          <w:sz w:val="24"/>
          <w:szCs w:val="24"/>
          <w:shd w:val="clear" w:color="auto" w:fill="FFFFFF" w:themeFill="background1"/>
          <w:cs/>
          <w:lang w:bidi="ne-NP"/>
        </w:rPr>
        <w:t xml:space="preserve"> आयोजना गरिएको </w:t>
      </w:r>
      <w:r w:rsidR="00712FB4">
        <w:rPr>
          <w:rFonts w:ascii="Nirmala UI" w:hAnsi="Nirmala UI" w:cs="Nirmala UI" w:hint="cs"/>
          <w:sz w:val="24"/>
          <w:szCs w:val="24"/>
          <w:cs/>
          <w:lang w:bidi="ne-NP"/>
        </w:rPr>
        <w:t>अभिमुखीकरणमा</w:t>
      </w:r>
      <w:r w:rsidR="00974FDC">
        <w:rPr>
          <w:rFonts w:ascii="Nirmala UI" w:hAnsi="Nirmala UI" w:cs="Nirmala UI" w:hint="cs"/>
          <w:sz w:val="24"/>
          <w:szCs w:val="24"/>
          <w:cs/>
          <w:lang w:bidi="ne-NP"/>
        </w:rPr>
        <w:t xml:space="preserve"> ७ वटा प्रदेशका</w:t>
      </w:r>
      <w:r w:rsidR="008E16FD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२७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वटा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974FDC">
        <w:rPr>
          <w:rFonts w:ascii="Nirmala UI" w:hAnsi="Nirmala UI" w:cs="Nirmala UI" w:hint="cs"/>
          <w:sz w:val="24"/>
          <w:szCs w:val="24"/>
          <w:cs/>
          <w:lang w:bidi="ne-NP"/>
        </w:rPr>
        <w:t>जिल्लाबाट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एक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द्धार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संकट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व्यवस्थापन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8E16FD">
        <w:rPr>
          <w:rFonts w:ascii="Nirmala UI" w:hAnsi="Nirmala UI" w:cs="Nirmala UI" w:hint="cs"/>
          <w:sz w:val="24"/>
          <w:szCs w:val="24"/>
          <w:cs/>
          <w:lang w:bidi="ne-NP"/>
        </w:rPr>
        <w:t>केन्द्रमा</w:t>
      </w:r>
      <w:r w:rsidR="00EB15E8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कार्यरत</w:t>
      </w:r>
      <w:r w:rsidR="008E16FD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मेडिकल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डाक्टर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फोकल</w:t>
      </w:r>
      <w:r w:rsidR="00974FDC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पर्सन</w:t>
      </w:r>
      <w:r w:rsidR="00974FDC">
        <w:rPr>
          <w:rFonts w:ascii="Nirmala UI" w:hAnsi="Nirmala UI" w:cs="Nirmala UI"/>
          <w:sz w:val="24"/>
          <w:szCs w:val="24"/>
          <w:lang w:bidi="ne-NP"/>
        </w:rPr>
        <w:t>,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नर्स</w:t>
      </w:r>
      <w:r w:rsidR="00193C88">
        <w:rPr>
          <w:rFonts w:ascii="Nirmala UI" w:hAnsi="Nirmala UI" w:cs="Nirmala UI" w:hint="cs"/>
          <w:sz w:val="24"/>
          <w:szCs w:val="24"/>
          <w:cs/>
          <w:lang w:bidi="ne-NP"/>
        </w:rPr>
        <w:t>लगाय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त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जिल्ला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प्रहरी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कार्यालय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93C88" w:rsidRPr="00A65C05">
        <w:rPr>
          <w:rFonts w:ascii="Nirmala UI" w:hAnsi="Nirmala UI" w:cs="Nirmala UI" w:hint="cs"/>
          <w:sz w:val="24"/>
          <w:szCs w:val="24"/>
          <w:cs/>
          <w:lang w:bidi="ne-NP"/>
        </w:rPr>
        <w:t xml:space="preserve">अन्तर्गत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महिला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सेलबाट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महिला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प्रहरी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महिला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हिंसामा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काम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गर्ने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संघसंस्थाका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93C88">
        <w:rPr>
          <w:rFonts w:ascii="Nirmala UI" w:hAnsi="Nirmala UI" w:cs="Nirmala UI" w:hint="cs"/>
          <w:sz w:val="24"/>
          <w:szCs w:val="24"/>
          <w:cs/>
          <w:lang w:bidi="ne-NP"/>
        </w:rPr>
        <w:t>प्रतिनिधि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र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93C88">
        <w:rPr>
          <w:rFonts w:ascii="Nirmala UI" w:hAnsi="Nirmala UI" w:cs="Nirmala UI" w:hint="cs"/>
          <w:sz w:val="24"/>
          <w:szCs w:val="24"/>
          <w:cs/>
          <w:lang w:bidi="ne-NP"/>
        </w:rPr>
        <w:t>अपाङ्गता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भएका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93C88">
        <w:rPr>
          <w:rFonts w:ascii="Nirmala UI" w:hAnsi="Nirmala UI" w:cs="Nirmala UI" w:hint="cs"/>
          <w:sz w:val="24"/>
          <w:szCs w:val="24"/>
          <w:cs/>
          <w:lang w:bidi="ne-NP"/>
        </w:rPr>
        <w:t>महिलाहरू</w:t>
      </w:r>
      <w:r w:rsidR="00F05D35">
        <w:rPr>
          <w:rFonts w:ascii="Nirmala UI" w:hAnsi="Nirmala UI" w:cs="Nirmala UI" w:hint="cs"/>
          <w:sz w:val="24"/>
          <w:szCs w:val="24"/>
          <w:cs/>
          <w:lang w:bidi="ne-NP"/>
        </w:rPr>
        <w:t xml:space="preserve">को </w:t>
      </w:r>
      <w:r w:rsidR="00974FDC">
        <w:rPr>
          <w:rFonts w:ascii="Nirmala UI" w:hAnsi="Nirmala UI" w:cs="Nirmala UI" w:hint="cs"/>
          <w:sz w:val="24"/>
          <w:szCs w:val="24"/>
          <w:cs/>
          <w:lang w:bidi="ne-NP"/>
        </w:rPr>
        <w:t>सहभागिता रहेको छ</w:t>
      </w:r>
      <w:r w:rsidR="00F05D35">
        <w:rPr>
          <w:rFonts w:ascii="Nirmala UI" w:hAnsi="Nirmala UI" w:cs="Nirmala UI" w:hint="cs"/>
          <w:sz w:val="24"/>
          <w:szCs w:val="24"/>
          <w:cs/>
          <w:lang w:bidi="ne-NP"/>
        </w:rPr>
        <w:t xml:space="preserve"> ।</w:t>
      </w:r>
    </w:p>
    <w:p w:rsidR="00050C9A" w:rsidRDefault="00050C9A" w:rsidP="001054F5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D333E9" w:rsidRDefault="00A65C05" w:rsidP="001054F5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2200F2">
        <w:rPr>
          <w:rFonts w:ascii="Nirmala UI" w:hAnsi="Nirmala UI" w:cs="Nirmala UI" w:hint="cs"/>
          <w:sz w:val="24"/>
          <w:szCs w:val="24"/>
          <w:cs/>
          <w:lang w:bidi="ne-NP"/>
        </w:rPr>
        <w:t>अभिमुखीकरण</w:t>
      </w:r>
      <w:r w:rsidR="001171F7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अपाङ्गता</w:t>
      </w: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भएका</w:t>
      </w: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महिला</w:t>
      </w:r>
      <w:r w:rsidR="001171F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तथा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वालिका</w:t>
      </w:r>
      <w:r w:rsidR="001171F7">
        <w:rPr>
          <w:rFonts w:ascii="Nirmala UI" w:hAnsi="Nirmala UI" w:cs="Nirmala UI"/>
          <w:sz w:val="24"/>
          <w:szCs w:val="24"/>
          <w:cs/>
          <w:lang w:bidi="ne-NP"/>
        </w:rPr>
        <w:t>माथि</w:t>
      </w: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हुने</w:t>
      </w: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लैङ्गिक</w:t>
      </w: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हिंसा</w:t>
      </w: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रोकथाम</w:t>
      </w:r>
      <w:r w:rsidR="001A23A9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1A23A9">
        <w:rPr>
          <w:rFonts w:ascii="Nirmala UI" w:hAnsi="Nirmala UI" w:cs="Nirmala UI" w:hint="cs"/>
          <w:sz w:val="24"/>
          <w:szCs w:val="24"/>
          <w:cs/>
          <w:lang w:bidi="ne-NP"/>
        </w:rPr>
        <w:t>अपाङ्गता</w:t>
      </w:r>
      <w:r w:rsidR="001A23A9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लैगिंक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>
        <w:rPr>
          <w:rFonts w:ascii="Nirmala UI" w:hAnsi="Nirmala UI" w:cs="Nirmala UI" w:hint="cs"/>
          <w:sz w:val="24"/>
          <w:szCs w:val="24"/>
          <w:cs/>
          <w:lang w:bidi="ne-NP"/>
        </w:rPr>
        <w:t>हिंसाको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अवस्था</w:t>
      </w:r>
      <w:r w:rsidR="001A23A9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लैगिंक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हिंसा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>
        <w:rPr>
          <w:rFonts w:ascii="Nirmala UI" w:hAnsi="Nirmala UI" w:cs="Nirmala UI" w:hint="cs"/>
          <w:sz w:val="24"/>
          <w:szCs w:val="24"/>
          <w:cs/>
          <w:lang w:bidi="ne-NP"/>
        </w:rPr>
        <w:t>नियन्त्रणका लागि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कानुनी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>
        <w:rPr>
          <w:rFonts w:ascii="Nirmala UI" w:hAnsi="Nirmala UI" w:cs="Nirmala UI" w:hint="cs"/>
          <w:sz w:val="24"/>
          <w:szCs w:val="24"/>
          <w:cs/>
          <w:lang w:bidi="ne-NP"/>
        </w:rPr>
        <w:t>व्यवस्थाहरू</w:t>
      </w:r>
      <w:r w:rsidR="001A23A9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एकद्धार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संकट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व्यवस्थापन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केन्द</w:t>
      </w:r>
      <w:r w:rsidR="00DB763F">
        <w:rPr>
          <w:rFonts w:ascii="Nirmala UI" w:hAnsi="Nirmala UI" w:cs="Nirmala UI" w:hint="cs"/>
          <w:sz w:val="24"/>
          <w:szCs w:val="24"/>
          <w:cs/>
          <w:lang w:bidi="ne-NP"/>
        </w:rPr>
        <w:t>्र</w:t>
      </w:r>
      <w:r w:rsidR="00D333E9">
        <w:rPr>
          <w:rFonts w:ascii="Nirmala UI" w:hAnsi="Nirmala UI" w:cs="Nirmala UI"/>
          <w:sz w:val="24"/>
          <w:szCs w:val="24"/>
          <w:cs/>
          <w:lang w:bidi="ne-NP"/>
        </w:rPr>
        <w:t xml:space="preserve"> (</w:t>
      </w:r>
      <w:r w:rsidR="005D5F17">
        <w:rPr>
          <w:rFonts w:ascii="Nirmala UI" w:hAnsi="Nirmala UI" w:cs="Nirmala UI"/>
          <w:sz w:val="24"/>
          <w:szCs w:val="24"/>
          <w:lang w:bidi="ne-NP"/>
        </w:rPr>
        <w:t>OCMC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>)</w:t>
      </w:r>
      <w:r w:rsidR="005D5F17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को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</w:p>
    <w:p w:rsidR="009A6CEE" w:rsidRDefault="001A23A9" w:rsidP="00D333E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अवधारण</w:t>
      </w:r>
      <w:r w:rsidR="008F594C">
        <w:rPr>
          <w:rFonts w:ascii="Nirmala UI" w:hAnsi="Nirmala UI" w:cs="Nirmala UI" w:hint="cs"/>
          <w:sz w:val="24"/>
          <w:szCs w:val="24"/>
          <w:cs/>
          <w:lang w:bidi="ne-NP"/>
        </w:rPr>
        <w:t>ा</w:t>
      </w:r>
      <w:r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Pr="00A65C05">
        <w:rPr>
          <w:rFonts w:ascii="Nirmala UI" w:hAnsi="Nirmala UI" w:cs="Nirmala UI" w:hint="cs"/>
          <w:sz w:val="24"/>
          <w:szCs w:val="24"/>
          <w:cs/>
          <w:lang w:bidi="ne-NP"/>
        </w:rPr>
        <w:t>यसले</w:t>
      </w: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</w:p>
    <w:p w:rsidR="009732F5" w:rsidRDefault="0072437C" w:rsidP="001054F5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FA3031">
        <w:rPr>
          <w:rFonts w:ascii="Nirmala UI" w:hAnsi="Nirmala UI" w:cs="Nirmala UI"/>
          <w:noProof/>
          <w:sz w:val="24"/>
          <w:szCs w:val="24"/>
          <w:shd w:val="clear" w:color="auto" w:fill="FFFFFF" w:themeFill="background1"/>
          <w:lang w:bidi="ne-NP"/>
        </w:rPr>
        <w:drawing>
          <wp:anchor distT="0" distB="0" distL="114300" distR="114300" simplePos="0" relativeHeight="251734528" behindDoc="0" locked="0" layoutInCell="1" allowOverlap="1" wp14:anchorId="5C1613FC" wp14:editId="560980CA">
            <wp:simplePos x="0" y="0"/>
            <wp:positionH relativeFrom="column">
              <wp:posOffset>3269615</wp:posOffset>
            </wp:positionH>
            <wp:positionV relativeFrom="paragraph">
              <wp:posOffset>530225</wp:posOffset>
            </wp:positionV>
            <wp:extent cx="3940810" cy="1764665"/>
            <wp:effectExtent l="0" t="0" r="2540" b="6985"/>
            <wp:wrapSquare wrapText="bothSides"/>
            <wp:docPr id="16" name="Picture 16" descr="D:\DURGA\Three month bulletin\April-June\Photo\OCMC kt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URGA\Three month bulletin\April-June\Photo\OCMC ktm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81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63F">
        <w:rPr>
          <w:rFonts w:ascii="Nirmala UI" w:hAnsi="Nirmala UI" w:cs="Nirmala UI" w:hint="cs"/>
          <w:sz w:val="24"/>
          <w:szCs w:val="24"/>
          <w:cs/>
          <w:lang w:bidi="ne-NP"/>
        </w:rPr>
        <w:t>दिइरहेको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DB763F">
        <w:rPr>
          <w:rFonts w:ascii="Nirmala UI" w:hAnsi="Nirmala UI" w:cs="Nirmala UI" w:hint="cs"/>
          <w:sz w:val="24"/>
          <w:szCs w:val="24"/>
          <w:cs/>
          <w:lang w:bidi="ne-NP"/>
        </w:rPr>
        <w:t>सेवा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र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7C743A">
        <w:rPr>
          <w:rFonts w:ascii="Nirmala UI" w:hAnsi="Nirmala UI" w:cs="Nirmala UI" w:hint="cs"/>
          <w:sz w:val="24"/>
          <w:szCs w:val="24"/>
          <w:cs/>
          <w:lang w:bidi="ne-NP"/>
        </w:rPr>
        <w:t>य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सलाई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कसरी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पँहुचयुक्त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र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7C743A">
        <w:rPr>
          <w:rFonts w:ascii="Nirmala UI" w:hAnsi="Nirmala UI" w:cs="Nirmala UI" w:hint="cs"/>
          <w:sz w:val="24"/>
          <w:szCs w:val="24"/>
          <w:cs/>
          <w:lang w:bidi="ne-NP"/>
        </w:rPr>
        <w:t>अपाङ्गतामैत्री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बनाउन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सकिन्छ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भन्ने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विषय</w:t>
      </w:r>
      <w:r w:rsidR="002059F0">
        <w:rPr>
          <w:rFonts w:ascii="Nirmala UI" w:hAnsi="Nirmala UI" w:cs="Nirmala UI" w:hint="cs"/>
          <w:sz w:val="24"/>
          <w:szCs w:val="24"/>
          <w:cs/>
          <w:lang w:bidi="ne-NP"/>
        </w:rPr>
        <w:t>मा छलफल केन्द्रित थियो</w:t>
      </w:r>
      <w:r w:rsidR="00E73F5A">
        <w:rPr>
          <w:rFonts w:ascii="Nirmala UI" w:hAnsi="Nirmala UI" w:cs="Nirmala UI" w:hint="cs"/>
          <w:sz w:val="24"/>
          <w:szCs w:val="24"/>
          <w:cs/>
          <w:lang w:bidi="ne-NP"/>
        </w:rPr>
        <w:t xml:space="preserve"> ।  </w:t>
      </w:r>
      <w:r w:rsidR="00CA2E8C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D333E9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2059F0">
        <w:rPr>
          <w:rFonts w:ascii="Nirmala UI" w:hAnsi="Nirmala UI" w:cs="Nirmala UI" w:hint="cs"/>
          <w:sz w:val="24"/>
          <w:szCs w:val="24"/>
          <w:cs/>
          <w:lang w:bidi="ne-NP"/>
        </w:rPr>
        <w:t>यसैगरी</w:t>
      </w:r>
      <w:r w:rsidR="001A23A9" w:rsidRPr="00A65C05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135B1E">
        <w:rPr>
          <w:rFonts w:ascii="Nirmala UI" w:hAnsi="Nirmala UI" w:cs="Nirmala UI" w:hint="cs"/>
          <w:sz w:val="24"/>
          <w:szCs w:val="24"/>
          <w:cs/>
          <w:lang w:bidi="ne-NP"/>
        </w:rPr>
        <w:t>लैङ्गिक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67808">
        <w:rPr>
          <w:rFonts w:ascii="Nirmala UI" w:hAnsi="Nirmala UI" w:cs="Nirmala UI" w:hint="cs"/>
          <w:sz w:val="24"/>
          <w:szCs w:val="24"/>
          <w:cs/>
          <w:lang w:bidi="ne-NP"/>
        </w:rPr>
        <w:t>हिंसा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निवारण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कोष</w:t>
      </w:r>
      <w:r w:rsidR="001A23A9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2059F0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167808">
        <w:rPr>
          <w:rFonts w:ascii="Nirmala UI" w:hAnsi="Nirmala UI" w:cs="Nirmala UI" w:hint="cs"/>
          <w:sz w:val="24"/>
          <w:szCs w:val="24"/>
          <w:cs/>
          <w:lang w:bidi="ne-NP"/>
        </w:rPr>
        <w:t>प्रादेशिक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योजना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तथा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67808">
        <w:rPr>
          <w:rFonts w:ascii="Nirmala UI" w:hAnsi="Nirmala UI" w:cs="Nirmala UI" w:hint="cs"/>
          <w:sz w:val="24"/>
          <w:szCs w:val="24"/>
          <w:cs/>
          <w:lang w:bidi="ne-NP"/>
        </w:rPr>
        <w:t>कार्यक्रमहरू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र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खण्डिकृत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67808">
        <w:rPr>
          <w:rFonts w:ascii="Nirmala UI" w:hAnsi="Nirmala UI" w:cs="Nirmala UI" w:hint="cs"/>
          <w:sz w:val="24"/>
          <w:szCs w:val="24"/>
          <w:cs/>
          <w:lang w:bidi="ne-NP"/>
        </w:rPr>
        <w:t>तथ्याङ्कको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आवश्यकता</w:t>
      </w:r>
      <w:r w:rsidR="00167808">
        <w:rPr>
          <w:rFonts w:ascii="Nirmala UI" w:hAnsi="Nirmala UI" w:cs="Nirmala UI"/>
          <w:sz w:val="24"/>
          <w:szCs w:val="24"/>
          <w:cs/>
          <w:lang w:bidi="ne-NP"/>
        </w:rPr>
        <w:t>लगायतका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67808">
        <w:rPr>
          <w:rFonts w:ascii="Nirmala UI" w:hAnsi="Nirmala UI" w:cs="Nirmala UI" w:hint="cs"/>
          <w:sz w:val="24"/>
          <w:szCs w:val="24"/>
          <w:cs/>
          <w:lang w:bidi="ne-NP"/>
        </w:rPr>
        <w:t>विषयवस्तुहरू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पनि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403D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अभिमुखिकरणमा छलफल 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403D0">
        <w:rPr>
          <w:rFonts w:ascii="Nirmala UI" w:hAnsi="Nirmala UI" w:cs="Nirmala UI" w:hint="cs"/>
          <w:sz w:val="24"/>
          <w:szCs w:val="24"/>
          <w:cs/>
          <w:lang w:bidi="ne-NP"/>
        </w:rPr>
        <w:t>गरिएको थियो</w:t>
      </w:r>
      <w:r w:rsidR="001A23A9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1A23A9" w:rsidRPr="00A65C05">
        <w:rPr>
          <w:rFonts w:ascii="Nirmala UI" w:hAnsi="Nirmala UI" w:cs="Nirmala UI" w:hint="cs"/>
          <w:sz w:val="24"/>
          <w:szCs w:val="24"/>
          <w:cs/>
          <w:lang w:bidi="ne-NP"/>
        </w:rPr>
        <w:t>।</w:t>
      </w:r>
    </w:p>
    <w:p w:rsidR="002E362E" w:rsidRDefault="00A65C05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</w:p>
    <w:p w:rsidR="00C30CB4" w:rsidRDefault="0072437C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FA3031">
        <w:rPr>
          <w:noProof/>
          <w:shd w:val="clear" w:color="auto" w:fill="FFFFFF" w:themeFill="background1"/>
          <w:lang w:bidi="ne-NP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0C81AD27" wp14:editId="65DC5EA6">
                <wp:simplePos x="0" y="0"/>
                <wp:positionH relativeFrom="column">
                  <wp:posOffset>3271520</wp:posOffset>
                </wp:positionH>
                <wp:positionV relativeFrom="paragraph">
                  <wp:posOffset>1141730</wp:posOffset>
                </wp:positionV>
                <wp:extent cx="4081145" cy="198120"/>
                <wp:effectExtent l="0" t="0" r="0" b="0"/>
                <wp:wrapSquare wrapText="bothSides"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1145" cy="1981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A6EA4" w:rsidRPr="00EA6EA4" w:rsidRDefault="00454BD1" w:rsidP="00EA6EA4">
                            <w:pPr>
                              <w:pStyle w:val="Caption"/>
                              <w:rPr>
                                <w:rFonts w:ascii="Nirmala UI" w:eastAsiaTheme="majorEastAsia" w:hAnsi="Nirmala UI" w:cs="Nirmala UI"/>
                                <w:b/>
                                <w:noProof/>
                                <w:color w:val="212120"/>
                                <w:sz w:val="32"/>
                              </w:rPr>
                            </w:pPr>
                            <w:r>
                              <w:rPr>
                                <w:rFonts w:cs="Mangal"/>
                                <w:cs/>
                                <w:lang w:bidi="ne-NP"/>
                              </w:rPr>
                              <w:t>का</w:t>
                            </w:r>
                            <w:r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ठमाडौं</w:t>
                            </w:r>
                            <w:r w:rsidR="00EA6EA4" w:rsidRPr="004846CD">
                              <w:rPr>
                                <w:rFonts w:cs="Mangal"/>
                                <w:cs/>
                                <w:lang w:bidi="ne-NP"/>
                              </w:rPr>
                              <w:t>मा आयोजित एकद्वार सङ्कट व्य</w:t>
                            </w:r>
                            <w:r w:rsidR="00EA6EA4">
                              <w:rPr>
                                <w:rFonts w:cs="Mangal"/>
                                <w:cs/>
                                <w:lang w:bidi="ne-NP"/>
                              </w:rPr>
                              <w:t>वस्थापन सम्बन्धी त</w:t>
                            </w:r>
                            <w:r w:rsidR="00EA6EA4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ीन</w:t>
                            </w:r>
                            <w:r w:rsidR="00EA6EA4">
                              <w:rPr>
                                <w:rFonts w:cs="Mangal"/>
                                <w:cs/>
                                <w:lang w:bidi="ne-NP"/>
                              </w:rPr>
                              <w:t>दिने अभिमुख</w:t>
                            </w:r>
                            <w:r w:rsidR="00EA6EA4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ी</w:t>
                            </w:r>
                            <w:r w:rsidR="00EA6EA4" w:rsidRPr="004846CD">
                              <w:rPr>
                                <w:rFonts w:cs="Mangal"/>
                                <w:cs/>
                                <w:lang w:bidi="ne-NP"/>
                              </w:rPr>
                              <w:t>कर</w:t>
                            </w:r>
                            <w:r w:rsidR="00EA6EA4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ण सहभागीहरू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1AD27" id="Text Box 248" o:spid="_x0000_s1041" type="#_x0000_t202" style="position:absolute;left:0;text-align:left;margin-left:257.6pt;margin-top:89.9pt;width:321.35pt;height:15.6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" stroked="f">
                <v:textbox inset="0,0,0,0">
                  <w:txbxContent>
                    <w:p w:rsidR="00EA6EA4" w:rsidRPr="00EA6EA4" w:rsidRDefault="00454BD1" w:rsidP="00EA6EA4">
                      <w:pPr>
                        <w:pStyle w:val="Caption"/>
                        <w:rPr>
                          <w:rFonts w:ascii="Nirmala UI" w:eastAsiaTheme="majorEastAsia" w:hAnsi="Nirmala UI" w:cs="Nirmala UI"/>
                          <w:b/>
                          <w:noProof/>
                          <w:color w:val="212120"/>
                          <w:sz w:val="32"/>
                        </w:rPr>
                      </w:pPr>
                      <w:r>
                        <w:rPr>
                          <w:rFonts w:cs="Mangal"/>
                          <w:cs/>
                          <w:lang w:bidi="ne-NP"/>
                        </w:rPr>
                        <w:t>का</w:t>
                      </w:r>
                      <w:r>
                        <w:rPr>
                          <w:rFonts w:cs="Mangal" w:hint="cs"/>
                          <w:cs/>
                          <w:lang w:bidi="ne-NP"/>
                        </w:rPr>
                        <w:t>ठमाडौं</w:t>
                      </w:r>
                      <w:r w:rsidR="00EA6EA4" w:rsidRPr="004846CD">
                        <w:rPr>
                          <w:rFonts w:cs="Mangal"/>
                          <w:cs/>
                          <w:lang w:bidi="ne-NP"/>
                        </w:rPr>
                        <w:t>मा आयोजित एकद्वार सङ्कट व्य</w:t>
                      </w:r>
                      <w:r w:rsidR="00EA6EA4">
                        <w:rPr>
                          <w:rFonts w:cs="Mangal"/>
                          <w:cs/>
                          <w:lang w:bidi="ne-NP"/>
                        </w:rPr>
                        <w:t>वस्थापन सम्बन्धी त</w:t>
                      </w:r>
                      <w:r w:rsidR="00EA6EA4">
                        <w:rPr>
                          <w:rFonts w:cs="Mangal" w:hint="cs"/>
                          <w:cs/>
                          <w:lang w:bidi="ne-NP"/>
                        </w:rPr>
                        <w:t>ीन</w:t>
                      </w:r>
                      <w:r w:rsidR="00EA6EA4">
                        <w:rPr>
                          <w:rFonts w:cs="Mangal"/>
                          <w:cs/>
                          <w:lang w:bidi="ne-NP"/>
                        </w:rPr>
                        <w:t>दिने अभिमुख</w:t>
                      </w:r>
                      <w:r w:rsidR="00EA6EA4">
                        <w:rPr>
                          <w:rFonts w:cs="Mangal" w:hint="cs"/>
                          <w:cs/>
                          <w:lang w:bidi="ne-NP"/>
                        </w:rPr>
                        <w:t>ी</w:t>
                      </w:r>
                      <w:r w:rsidR="00EA6EA4" w:rsidRPr="004846CD">
                        <w:rPr>
                          <w:rFonts w:cs="Mangal"/>
                          <w:cs/>
                          <w:lang w:bidi="ne-NP"/>
                        </w:rPr>
                        <w:t>कर</w:t>
                      </w:r>
                      <w:r w:rsidR="00EA6EA4">
                        <w:rPr>
                          <w:rFonts w:cs="Mangal" w:hint="cs"/>
                          <w:cs/>
                          <w:lang w:bidi="ne-NP"/>
                        </w:rPr>
                        <w:t>ण सहभागीहरू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अप्रिल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मे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र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जुन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महिनामा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FB3B49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गरी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प्रदेश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नं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.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१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FB3B49">
        <w:rPr>
          <w:rFonts w:ascii="Nirmala UI" w:hAnsi="Nirmala UI" w:cs="Nirmala UI" w:hint="cs"/>
          <w:sz w:val="24"/>
          <w:szCs w:val="24"/>
          <w:cs/>
          <w:lang w:bidi="ne-NP"/>
        </w:rPr>
        <w:t>बागमती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प्रदेश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मधेस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प्रदेश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गण्डकी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प्रदेश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र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FB3B49">
        <w:rPr>
          <w:rFonts w:ascii="Nirmala UI" w:hAnsi="Nirmala UI" w:cs="Nirmala UI" w:hint="cs"/>
          <w:sz w:val="24"/>
          <w:szCs w:val="24"/>
          <w:cs/>
          <w:lang w:bidi="ne-NP"/>
        </w:rPr>
        <w:t>सुदू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रपश्चिम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FB3B49">
        <w:rPr>
          <w:rFonts w:ascii="Nirmala UI" w:hAnsi="Nirmala UI" w:cs="Nirmala UI" w:hint="cs"/>
          <w:sz w:val="24"/>
          <w:szCs w:val="24"/>
          <w:cs/>
          <w:lang w:bidi="ne-NP"/>
        </w:rPr>
        <w:t xml:space="preserve">प्रदेश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गरेर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५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वटा</w:t>
      </w:r>
      <w:r w:rsidR="008F19CF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अभिमुखीकरण</w:t>
      </w:r>
      <w:r w:rsidR="008F19CF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FB3B49">
        <w:rPr>
          <w:rFonts w:ascii="Nirmala UI" w:hAnsi="Nirmala UI" w:cs="Nirmala UI" w:hint="cs"/>
          <w:sz w:val="24"/>
          <w:szCs w:val="24"/>
          <w:cs/>
          <w:lang w:bidi="ne-NP"/>
        </w:rPr>
        <w:t>सम्पन्न भइसके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को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छ</w:t>
      </w:r>
      <w:r w:rsidR="008F19CF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।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 </w:t>
      </w:r>
      <w:r w:rsidR="008F19CF">
        <w:rPr>
          <w:rFonts w:ascii="Nirmala UI" w:hAnsi="Nirmala UI" w:cs="Nirmala UI" w:hint="cs"/>
          <w:sz w:val="24"/>
          <w:szCs w:val="24"/>
          <w:cs/>
          <w:lang w:bidi="ne-NP"/>
        </w:rPr>
        <w:t xml:space="preserve">जसमा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१०१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जना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8F19CF">
        <w:rPr>
          <w:rFonts w:ascii="Nirmala UI" w:hAnsi="Nirmala UI" w:cs="Nirmala UI" w:hint="cs"/>
          <w:sz w:val="24"/>
          <w:szCs w:val="24"/>
          <w:cs/>
          <w:lang w:bidi="ne-NP"/>
        </w:rPr>
        <w:t xml:space="preserve">सहभागी 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थिए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 xml:space="preserve">यी मध्ये 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महिला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८०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जना र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पुरुष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२१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जना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थिए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 xml:space="preserve">  भने ७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जना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>अपाङ्गता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भएका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महिला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थिए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।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अभिमुखीकरणमा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छलफल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अन्तरक्रिया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प्रस्तुती</w:t>
      </w:r>
      <w:r w:rsidR="00A65C05" w:rsidRPr="00A65C05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>समू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हकार्य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जस्ता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प्रयोगात्मक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>विधि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7C384C">
        <w:rPr>
          <w:rFonts w:ascii="Nirmala UI" w:hAnsi="Nirmala UI" w:cs="Nirmala UI" w:hint="cs"/>
          <w:sz w:val="24"/>
          <w:szCs w:val="24"/>
          <w:cs/>
          <w:lang w:bidi="ne-NP"/>
        </w:rPr>
        <w:t>अपनाएर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सञ्चालन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गरिएको</w:t>
      </w:r>
      <w:r w:rsidR="00A65C05" w:rsidRPr="00A65C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A65C05" w:rsidRPr="00A65C05">
        <w:rPr>
          <w:rFonts w:ascii="Nirmala UI" w:hAnsi="Nirmala UI" w:cs="Nirmala UI" w:hint="cs"/>
          <w:sz w:val="24"/>
          <w:szCs w:val="24"/>
          <w:cs/>
          <w:lang w:bidi="ne-NP"/>
        </w:rPr>
        <w:t>थियो</w:t>
      </w:r>
      <w:r w:rsidR="00ED0F77">
        <w:rPr>
          <w:rFonts w:ascii="Nirmala UI" w:hAnsi="Nirmala UI" w:cs="Nirmala UI"/>
          <w:sz w:val="24"/>
          <w:szCs w:val="24"/>
          <w:cs/>
          <w:lang w:bidi="ne-NP"/>
        </w:rPr>
        <w:t xml:space="preserve"> ।</w:t>
      </w:r>
    </w:p>
    <w:p w:rsidR="0072437C" w:rsidRDefault="0072437C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72437C" w:rsidRDefault="0072437C" w:rsidP="00895F5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7C0472" w:rsidRPr="00506559" w:rsidRDefault="007C0472" w:rsidP="00895F54">
      <w:pPr>
        <w:spacing w:line="360" w:lineRule="auto"/>
        <w:jc w:val="both"/>
        <w:rPr>
          <w:rFonts w:ascii="Nirmala UI" w:hAnsi="Nirmala UI" w:cs="Nirmala UI" w:hint="cs"/>
          <w:sz w:val="24"/>
          <w:szCs w:val="24"/>
          <w:lang w:bidi="ne-NP"/>
        </w:rPr>
      </w:pPr>
    </w:p>
    <w:p w:rsidR="00727E72" w:rsidRDefault="005C6F25" w:rsidP="002F27D9">
      <w:pPr>
        <w:shd w:val="clear" w:color="auto" w:fill="F066BB"/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rFonts w:ascii="Nirmala UI" w:eastAsiaTheme="majorEastAsia" w:hAnsi="Nirmala UI" w:cs="Nirmala UI"/>
          <w:b/>
          <w:sz w:val="32"/>
          <w:cs/>
          <w:lang w:bidi="ne-NP"/>
        </w:rPr>
        <w:lastRenderedPageBreak/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</w:p>
    <w:p w:rsidR="007E721F" w:rsidRPr="00727E72" w:rsidRDefault="00727E72" w:rsidP="002F27D9">
      <w:pPr>
        <w:shd w:val="clear" w:color="auto" w:fill="F066BB"/>
        <w:rPr>
          <w:rFonts w:ascii="Nirmala UI" w:eastAsiaTheme="majorEastAsia" w:hAnsi="Nirmala UI" w:cs="Nirmala UI"/>
          <w:bCs/>
          <w:sz w:val="32"/>
          <w:szCs w:val="32"/>
          <w:cs/>
          <w:lang w:bidi="ne-NP"/>
        </w:rPr>
      </w:pP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  <w:r w:rsidRPr="00727E72">
        <w:rPr>
          <w:rFonts w:ascii="Nirmala UI" w:eastAsiaTheme="majorEastAsia" w:hAnsi="Nirmala UI" w:cs="Nirmala UI" w:hint="cs"/>
          <w:bCs/>
          <w:sz w:val="32"/>
          <w:szCs w:val="32"/>
          <w:cs/>
          <w:lang w:bidi="ne-NP"/>
        </w:rPr>
        <w:t>पहुँचयुक्त आघात व्यवस्थापन र मनोपरामर्श तालिम</w:t>
      </w:r>
    </w:p>
    <w:p w:rsidR="00877056" w:rsidRDefault="005C6F25" w:rsidP="002F27D9">
      <w:pPr>
        <w:shd w:val="clear" w:color="auto" w:fill="F066BB"/>
        <w:rPr>
          <w:rFonts w:ascii="Nirmala UI" w:eastAsiaTheme="majorEastAsia" w:hAnsi="Nirmala UI" w:cs="Nirmala UI"/>
          <w:b/>
          <w:sz w:val="32"/>
          <w:lang w:bidi="ne-NP"/>
        </w:rPr>
      </w:pPr>
      <w:r>
        <w:rPr>
          <w:rFonts w:ascii="Nirmala UI" w:eastAsiaTheme="majorEastAsia" w:hAnsi="Nirmala UI" w:cs="Nirmala UI"/>
          <w:b/>
          <w:sz w:val="32"/>
          <w:cs/>
          <w:lang w:bidi="ne-NP"/>
        </w:rPr>
        <w:tab/>
      </w:r>
    </w:p>
    <w:p w:rsidR="00E853FC" w:rsidRDefault="00E853FC" w:rsidP="00BA1BFB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  <w:lang w:bidi="hi-IN"/>
        </w:rPr>
      </w:pPr>
    </w:p>
    <w:p w:rsidR="004813FB" w:rsidRDefault="005109C5" w:rsidP="00BA1BFB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</w:pPr>
      <w:r w:rsidRPr="00871F77">
        <w:rPr>
          <w:rFonts w:cs="Mangal"/>
          <w:noProof/>
          <w:lang w:bidi="ne-NP"/>
        </w:rPr>
        <w:drawing>
          <wp:anchor distT="0" distB="0" distL="114300" distR="114300" simplePos="0" relativeHeight="251738624" behindDoc="0" locked="0" layoutInCell="1" allowOverlap="1" wp14:anchorId="495EE563" wp14:editId="5892D4E4">
            <wp:simplePos x="0" y="0"/>
            <wp:positionH relativeFrom="column">
              <wp:posOffset>4038683</wp:posOffset>
            </wp:positionH>
            <wp:positionV relativeFrom="paragraph">
              <wp:posOffset>216038</wp:posOffset>
            </wp:positionV>
            <wp:extent cx="3044952" cy="1828800"/>
            <wp:effectExtent l="0" t="0" r="3175" b="0"/>
            <wp:wrapSquare wrapText="bothSides"/>
            <wp:docPr id="20" name="Picture 20" descr="D:\DURGA\Three month bulletin\April-June\Photo\Trauma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URGA\Three month bulletin\April-June\Photo\Trauma 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52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अपाङ्गता भएका महिला तथा सरोकारवालाका लागि पहुँचयुक्त आघात व्यवस्था</w:t>
      </w:r>
      <w:r w:rsidR="00C81A97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पन र मनोपरामर्श सम्बन्धि प्रदेश</w:t>
      </w:r>
      <w:r w:rsidR="000A24ED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स्तरीय ५ दि</w:t>
      </w:r>
      <w:r w:rsidR="000A24ED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ने</w:t>
      </w:r>
      <w:r w:rsidR="008E7187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0A24ED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तालिम सम्प</w:t>
      </w:r>
      <w:r w:rsidR="000A24ED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न्न भएको</w:t>
      </w:r>
      <w:r w:rsidR="002E53BD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छ । </w:t>
      </w:r>
    </w:p>
    <w:p w:rsidR="007C0398" w:rsidRDefault="007C0398" w:rsidP="00BA1BFB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  <w:lang w:bidi="ne-NP"/>
        </w:rPr>
      </w:pPr>
    </w:p>
    <w:p w:rsidR="00EA5608" w:rsidRDefault="005109C5" w:rsidP="00BA1BFB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777BF2D7" wp14:editId="692011BF">
                <wp:simplePos x="0" y="0"/>
                <wp:positionH relativeFrom="column">
                  <wp:posOffset>4040505</wp:posOffset>
                </wp:positionH>
                <wp:positionV relativeFrom="paragraph">
                  <wp:posOffset>1472758</wp:posOffset>
                </wp:positionV>
                <wp:extent cx="3320415" cy="278130"/>
                <wp:effectExtent l="0" t="0" r="0" b="7620"/>
                <wp:wrapSquare wrapText="bothSides"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0415" cy="2781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A393D" w:rsidRPr="00582410" w:rsidRDefault="000A393D" w:rsidP="000A393D">
                            <w:pPr>
                              <w:pStyle w:val="Caption"/>
                              <w:rPr>
                                <w:rFonts w:cs="Mangal"/>
                                <w:noProof/>
                                <w:color w:val="212120"/>
                                <w:sz w:val="16"/>
                                <w:szCs w:val="16"/>
                                <w:lang w:bidi="ne-NP"/>
                              </w:rPr>
                            </w:pPr>
                            <w:r w:rsidRPr="00582410"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पहुँचयुक्त आघात व्यवस्था</w:t>
                            </w:r>
                            <w:r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पन र मनोपरामर्शका बारेमा</w:t>
                            </w:r>
                            <w:r>
                              <w:rPr>
                                <w:rFonts w:ascii="Nirmala UI" w:hAnsi="Nirmala UI" w:cs="Nirmala UI" w:hint="cs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ne-NP"/>
                              </w:rPr>
                              <w:t xml:space="preserve"> </w:t>
                            </w:r>
                            <w:r w:rsidR="00B367C8">
                              <w:rPr>
                                <w:rFonts w:ascii="Nirmala UI" w:hAnsi="Nirmala UI" w:cs="Nirmala UI" w:hint="cs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ne-NP"/>
                              </w:rPr>
                              <w:t>प्र</w:t>
                            </w:r>
                            <w:r w:rsidRPr="00582410"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देशस्तरीय तालिम</w:t>
                            </w:r>
                            <w:r>
                              <w:rPr>
                                <w:rFonts w:ascii="Nirmala UI" w:hAnsi="Nirmala UI" w:cs="Nirmala UI" w:hint="cs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ne-NP"/>
                              </w:rPr>
                              <w:t xml:space="preserve">मा सहभागी </w:t>
                            </w:r>
                          </w:p>
                          <w:p w:rsidR="000A393D" w:rsidRPr="00814B9A" w:rsidRDefault="000A393D" w:rsidP="000A393D">
                            <w:pPr>
                              <w:pStyle w:val="Caption"/>
                              <w:rPr>
                                <w:rFonts w:cs="Mangal"/>
                                <w:noProof/>
                                <w:color w:val="212120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BF2D7" id="Text Box 246" o:spid="_x0000_s1041" type="#_x0000_t202" style="position:absolute;left:0;text-align:left;margin-left:318.15pt;margin-top:115.95pt;width:261.45pt;height:21.9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" stroked="f">
                <v:textbox inset="0,0,0,0">
                  <w:txbxContent>
                    <w:p w:rsidR="000A393D" w:rsidRPr="00582410" w:rsidRDefault="000A393D" w:rsidP="000A393D">
                      <w:pPr>
                        <w:pStyle w:val="Caption"/>
                        <w:rPr>
                          <w:rFonts w:cs="Mangal"/>
                          <w:noProof/>
                          <w:color w:val="212120"/>
                          <w:sz w:val="16"/>
                          <w:szCs w:val="16"/>
                          <w:lang w:bidi="ne-NP"/>
                        </w:rPr>
                      </w:pPr>
                      <w:r w:rsidRPr="00582410"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पहुँचयुक्त आघात व्यवस्था</w:t>
                      </w:r>
                      <w:r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पन र मनोपरामर्शका बारेमा</w:t>
                      </w:r>
                      <w:r>
                        <w:rPr>
                          <w:rFonts w:ascii="Nirmala UI" w:hAnsi="Nirmala UI" w:cs="Nirmala UI" w:hint="cs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ne-NP"/>
                        </w:rPr>
                        <w:t xml:space="preserve"> </w:t>
                      </w:r>
                      <w:r w:rsidR="00B367C8">
                        <w:rPr>
                          <w:rFonts w:ascii="Nirmala UI" w:hAnsi="Nirmala UI" w:cs="Nirmala UI" w:hint="cs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ne-NP"/>
                        </w:rPr>
                        <w:t>प्र</w:t>
                      </w:r>
                      <w:r w:rsidRPr="00582410"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देशस्तरीय तालिम</w:t>
                      </w:r>
                      <w:r>
                        <w:rPr>
                          <w:rFonts w:ascii="Nirmala UI" w:hAnsi="Nirmala UI" w:cs="Nirmala UI" w:hint="cs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ne-NP"/>
                        </w:rPr>
                        <w:t xml:space="preserve">मा सहभागी </w:t>
                      </w:r>
                    </w:p>
                    <w:p w:rsidR="000A393D" w:rsidRPr="00814B9A" w:rsidRDefault="000A393D" w:rsidP="000A393D">
                      <w:pPr>
                        <w:pStyle w:val="Caption"/>
                        <w:rPr>
                          <w:rFonts w:cs="Mangal"/>
                          <w:noProof/>
                          <w:color w:val="212120"/>
                          <w:sz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A24ED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य</w:t>
      </w:r>
      <w:r w:rsidR="003007CE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ो ३ </w:t>
      </w:r>
      <w:r w:rsidR="00EB7DFF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महिनामा बागमती</w:t>
      </w:r>
      <w:r w:rsidR="00436DD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र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प्रदेश नं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</w:rPr>
        <w:t xml:space="preserve">. </w:t>
      </w:r>
      <w:r w:rsidR="003830A2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  <w:lang w:bidi="hi-IN"/>
        </w:rPr>
        <w:t>१</w:t>
      </w:r>
      <w:r w:rsidR="00436DD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मा</w:t>
      </w:r>
      <w:r w:rsidR="00EB7DFF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</w:rPr>
        <w:t xml:space="preserve"> </w:t>
      </w:r>
      <w:r w:rsidR="00EB7DFF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गरी दुई</w:t>
      </w:r>
      <w:r w:rsidR="00436DDB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वटा प्रदेशमा तालिम सम्पन्न भ</w:t>
      </w:r>
      <w:r w:rsidR="00436DD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एको छ </w:t>
      </w:r>
      <w:r w:rsidR="00992BC7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।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</w:rPr>
        <w:t xml:space="preserve"> </w:t>
      </w:r>
      <w:r w:rsidR="005A4B1E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दुईवटा प्रदेशमा गरी </w:t>
      </w:r>
      <w:r w:rsidR="00804801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तालिममा </w:t>
      </w:r>
      <w:r w:rsidR="00804801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४६ जना सहभागी थिए ।</w:t>
      </w:r>
    </w:p>
    <w:p w:rsidR="00BF1C6D" w:rsidRDefault="00804801" w:rsidP="00BA1BFB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  <w:lang w:bidi="ne-NP"/>
        </w:rPr>
      </w:pPr>
      <w:r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992BC7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जसमा १८ जना </w:t>
      </w:r>
      <w:r w:rsidR="00992BC7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अपा</w:t>
      </w:r>
      <w:r w:rsidR="00992BC7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ङ्गता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भएका महिला र बाँकी २८ जना महिला</w:t>
      </w:r>
      <w:r w:rsidR="00963307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माथि हुने </w:t>
      </w:r>
      <w:r w:rsidR="00963307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हिंसावि</w:t>
      </w:r>
      <w:r w:rsidR="00C93B54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रुद्ध  काम </w:t>
      </w:r>
      <w:r w:rsidR="00E4560B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गर्ने</w:t>
      </w:r>
      <w:r w:rsidR="00E4560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संघसंस्थाका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प्रतिनिधि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  <w:t xml:space="preserve">,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परामर्शदाता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  <w:t xml:space="preserve">,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महिला सेलमा क</w:t>
      </w:r>
      <w:r w:rsidR="00C93B54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ार्यरत महिला प्रहरी सहभा</w:t>
      </w:r>
      <w:r w:rsidR="00C93B54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गी थिए</w:t>
      </w:r>
      <w:r w:rsidR="00180DF9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।</w:t>
      </w:r>
    </w:p>
    <w:p w:rsidR="00CE16FC" w:rsidRDefault="007F35A1" w:rsidP="00BA1BFB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</w:pPr>
      <w:r>
        <w:rPr>
          <w:rFonts w:ascii="Nirmala UI" w:eastAsiaTheme="majorEastAsia" w:hAnsi="Nirmala UI" w:cs="Nirmala UI"/>
          <w:b/>
          <w:noProof/>
          <w:sz w:val="24"/>
          <w:szCs w:val="24"/>
          <w:lang w:bidi="ne-NP"/>
        </w:rPr>
        <w:drawing>
          <wp:anchor distT="0" distB="0" distL="114300" distR="114300" simplePos="0" relativeHeight="251739648" behindDoc="0" locked="0" layoutInCell="1" allowOverlap="1" wp14:anchorId="6AF932A8" wp14:editId="75193A15">
            <wp:simplePos x="0" y="0"/>
            <wp:positionH relativeFrom="column">
              <wp:posOffset>-228600</wp:posOffset>
            </wp:positionH>
            <wp:positionV relativeFrom="paragraph">
              <wp:posOffset>341630</wp:posOffset>
            </wp:positionV>
            <wp:extent cx="3867912" cy="1837944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12" cy="1837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0C1"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1E092F0B" wp14:editId="615E6979">
                <wp:simplePos x="0" y="0"/>
                <wp:positionH relativeFrom="column">
                  <wp:posOffset>-15240</wp:posOffset>
                </wp:positionH>
                <wp:positionV relativeFrom="paragraph">
                  <wp:posOffset>2267585</wp:posOffset>
                </wp:positionV>
                <wp:extent cx="4126865" cy="635"/>
                <wp:effectExtent l="0" t="0" r="0" b="0"/>
                <wp:wrapSquare wrapText="bothSides"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68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570C1" w:rsidRPr="00582410" w:rsidRDefault="00D570C1" w:rsidP="00D570C1">
                            <w:pPr>
                              <w:pStyle w:val="Caption"/>
                              <w:rPr>
                                <w:rFonts w:cs="Mangal"/>
                                <w:noProof/>
                                <w:color w:val="212120"/>
                                <w:sz w:val="16"/>
                                <w:szCs w:val="16"/>
                                <w:lang w:bidi="ne-NP"/>
                              </w:rPr>
                            </w:pPr>
                            <w:r w:rsidRPr="00582410"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पहुँचयुक्त आघात व्यवस्था</w:t>
                            </w:r>
                            <w:r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पन र मनोपरामर्शका बारेमा</w:t>
                            </w:r>
                            <w:r>
                              <w:rPr>
                                <w:rFonts w:ascii="Nirmala UI" w:hAnsi="Nirmala UI" w:cs="Nirmala UI" w:hint="cs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ne-NP"/>
                              </w:rPr>
                              <w:t xml:space="preserve"> </w:t>
                            </w:r>
                            <w:r w:rsidRPr="00582410"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देशस्तरीय तालिम</w:t>
                            </w:r>
                            <w:r>
                              <w:rPr>
                                <w:rFonts w:ascii="Nirmala UI" w:hAnsi="Nirmala UI" w:cs="Nirmala UI" w:hint="cs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ne-NP"/>
                              </w:rPr>
                              <w:t xml:space="preserve">मा सहभागी </w:t>
                            </w:r>
                          </w:p>
                          <w:p w:rsidR="00D570C1" w:rsidRPr="00650ED7" w:rsidRDefault="00D570C1" w:rsidP="00D570C1">
                            <w:pPr>
                              <w:pStyle w:val="Caption"/>
                              <w:rPr>
                                <w:rFonts w:ascii="Nirmala UI" w:eastAsiaTheme="majorEastAsia" w:hAnsi="Nirmala UI" w:cs="Nirmala UI"/>
                                <w:b/>
                                <w:noProof/>
                                <w:color w:val="21212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92F0B" id="Text Box 244" o:spid="_x0000_s1042" type="#_x0000_t202" style="position:absolute;left:0;text-align:left;margin-left:-1.2pt;margin-top:178.55pt;width:324.95pt;height:.05pt;z-index:2517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" stroked="f">
                <v:textbox style="mso-fit-shape-to-text:t" inset="0,0,0,0">
                  <w:txbxContent>
                    <w:p w:rsidR="00D570C1" w:rsidRPr="00582410" w:rsidRDefault="00D570C1" w:rsidP="00D570C1">
                      <w:pPr>
                        <w:pStyle w:val="Caption"/>
                        <w:rPr>
                          <w:rFonts w:cs="Mangal"/>
                          <w:noProof/>
                          <w:color w:val="212120"/>
                          <w:sz w:val="16"/>
                          <w:szCs w:val="16"/>
                          <w:lang w:bidi="ne-NP"/>
                        </w:rPr>
                      </w:pPr>
                      <w:r w:rsidRPr="00582410"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पहुँचयुक्त आघात व्यवस्था</w:t>
                      </w:r>
                      <w:r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पन र मनोपरामर्शका बारेमा</w:t>
                      </w:r>
                      <w:r>
                        <w:rPr>
                          <w:rFonts w:ascii="Nirmala UI" w:hAnsi="Nirmala UI" w:cs="Nirmala UI" w:hint="cs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ne-NP"/>
                        </w:rPr>
                        <w:t xml:space="preserve"> </w:t>
                      </w:r>
                      <w:r w:rsidRPr="00582410"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देशस्तरीय तालिम</w:t>
                      </w:r>
                      <w:r>
                        <w:rPr>
                          <w:rFonts w:ascii="Nirmala UI" w:hAnsi="Nirmala UI" w:cs="Nirmala UI" w:hint="cs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ne-NP"/>
                        </w:rPr>
                        <w:t xml:space="preserve">मा सहभागी </w:t>
                      </w:r>
                    </w:p>
                    <w:p w:rsidR="00D570C1" w:rsidRPr="00650ED7" w:rsidRDefault="00D570C1" w:rsidP="00D570C1">
                      <w:pPr>
                        <w:pStyle w:val="Caption"/>
                        <w:rPr>
                          <w:rFonts w:ascii="Nirmala UI" w:eastAsiaTheme="majorEastAsia" w:hAnsi="Nirmala UI" w:cs="Nirmala UI"/>
                          <w:b/>
                          <w:noProof/>
                          <w:color w:val="21212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474B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हिंसा प्रभावित महिलाको </w:t>
      </w:r>
      <w:r w:rsidR="000C0ED1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आघात व्यवस्थापन गरि</w:t>
      </w:r>
      <w:r w:rsidR="00D474B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उनीहरूलाई</w:t>
      </w:r>
      <w:r w:rsidR="000C0ED1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</w:rPr>
        <w:t xml:space="preserve"> </w:t>
      </w:r>
      <w:r w:rsidR="000C0ED1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पहुँचयुक्त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परामर्श द</w:t>
      </w:r>
      <w:r w:rsidR="00A76223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िन सहयोग पुर्‍याउने उद्देश्यले</w:t>
      </w:r>
      <w:r w:rsidR="00CE16FC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यो </w:t>
      </w:r>
      <w:r w:rsidR="000C0E91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तालिमको आयोजना  गरिएको हो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। </w:t>
      </w:r>
    </w:p>
    <w:p w:rsidR="00493BCB" w:rsidRDefault="005B0D6E" w:rsidP="00BA1BFB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  <w:lang w:bidi="ne-NP"/>
        </w:rPr>
      </w:pPr>
      <w:r>
        <w:rPr>
          <w:rFonts w:cs="Mangal"/>
          <w:noProof/>
          <w:lang w:bidi="ne-NP"/>
        </w:rPr>
        <w:drawing>
          <wp:anchor distT="0" distB="0" distL="114300" distR="114300" simplePos="0" relativeHeight="251740672" behindDoc="0" locked="0" layoutInCell="1" allowOverlap="1" wp14:anchorId="6792AB85" wp14:editId="00CB06B4">
            <wp:simplePos x="0" y="0"/>
            <wp:positionH relativeFrom="column">
              <wp:posOffset>5289550</wp:posOffset>
            </wp:positionH>
            <wp:positionV relativeFrom="paragraph">
              <wp:posOffset>654685</wp:posOffset>
            </wp:positionV>
            <wp:extent cx="1794510" cy="2014220"/>
            <wp:effectExtent l="0" t="0" r="0" b="508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10" cy="201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6326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सहभागीहरूलाई</w:t>
      </w:r>
      <w:r w:rsidR="00C1566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आघातका बारेमा विस्तृत जानकारी गरा</w:t>
      </w:r>
      <w:r w:rsidR="00C1566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इ</w:t>
      </w:r>
      <w:r w:rsidR="00CE16FC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आ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फूभित्र भएको तनाव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  <w:t xml:space="preserve">,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आघातलाई कसर</w:t>
      </w:r>
      <w:r w:rsidR="00C15663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ी व्यवस्थापन गर्न सकिन्छ भनेर </w:t>
      </w:r>
      <w:r w:rsidR="00C1566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अभ्यास स्वरुप जीवनको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खोला बनाउने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  <w:t xml:space="preserve">,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शारीरिक व्यायाम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  <w:t xml:space="preserve">,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ध्यान साथसाथै प्रस्तुती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  <w:t xml:space="preserve">,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दौंतरी परामर्श जस्ता </w:t>
      </w:r>
      <w:r w:rsidR="00C15663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विधिह</w:t>
      </w:r>
      <w:r w:rsidR="00C1566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रू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 तालिम</w:t>
      </w:r>
      <w:r w:rsidR="00C1566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मा अपनाइएक</w:t>
      </w:r>
      <w:r w:rsidR="001A5DD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ो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थियो ।</w:t>
      </w:r>
      <w:r w:rsidR="009D2C5E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5918E9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तालिममा सहभागीहरू सवैले </w:t>
      </w:r>
      <w:r w:rsidR="00553DFA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आ आफ्ना कथा सुनाएका थिए ।</w:t>
      </w:r>
    </w:p>
    <w:p w:rsidR="00DA71D3" w:rsidRDefault="00370F8B" w:rsidP="00B16D76">
      <w:pPr>
        <w:spacing w:line="360" w:lineRule="auto"/>
        <w:jc w:val="both"/>
        <w:rPr>
          <w:rFonts w:ascii="Nirmala UI" w:hAnsi="Nirmala UI" w:cs="Nirmala UI"/>
          <w:color w:val="222222"/>
          <w:sz w:val="24"/>
          <w:szCs w:val="24"/>
          <w:shd w:val="clear" w:color="auto" w:fill="FFFFFF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0870FED6" wp14:editId="71ECFDBA">
                <wp:simplePos x="0" y="0"/>
                <wp:positionH relativeFrom="column">
                  <wp:posOffset>5362796</wp:posOffset>
                </wp:positionH>
                <wp:positionV relativeFrom="paragraph">
                  <wp:posOffset>-1961</wp:posOffset>
                </wp:positionV>
                <wp:extent cx="2121535" cy="635"/>
                <wp:effectExtent l="0" t="0" r="0" b="2540"/>
                <wp:wrapSquare wrapText="bothSides"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15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582410" w:rsidRPr="00582410" w:rsidRDefault="00582410" w:rsidP="00582410">
                            <w:pPr>
                              <w:pStyle w:val="Caption"/>
                              <w:rPr>
                                <w:rFonts w:cs="Mangal"/>
                                <w:noProof/>
                                <w:color w:val="212120"/>
                                <w:sz w:val="16"/>
                                <w:szCs w:val="16"/>
                                <w:lang w:bidi="ne-NP"/>
                              </w:rPr>
                            </w:pPr>
                            <w:r w:rsidRPr="00582410"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पहुँचयुक्त आघात व्यवस्था</w:t>
                            </w:r>
                            <w:r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पन र मनोपरामर्शका बारेमा</w:t>
                            </w:r>
                            <w:r>
                              <w:rPr>
                                <w:rFonts w:ascii="Nirmala UI" w:hAnsi="Nirmala UI" w:cs="Nirmala UI" w:hint="cs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ne-NP"/>
                              </w:rPr>
                              <w:t xml:space="preserve"> </w:t>
                            </w:r>
                            <w:r w:rsidRPr="00582410">
                              <w:rPr>
                                <w:rFonts w:ascii="Nirmala UI" w:hAnsi="Nirmala UI" w:cs="Nirmala UI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hi-IN"/>
                              </w:rPr>
                              <w:t>देशस्तरीय तालिम</w:t>
                            </w:r>
                            <w:r>
                              <w:rPr>
                                <w:rFonts w:ascii="Nirmala UI" w:hAnsi="Nirmala UI" w:cs="Nirmala UI" w:hint="cs"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  <w:cs/>
                                <w:lang w:bidi="ne-NP"/>
                              </w:rPr>
                              <w:t>मा सहभागी व्हीलचेयर प्रयोगकर्ता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0FED6" id="Text Box 243" o:spid="_x0000_s1043" type="#_x0000_t202" style="position:absolute;left:0;text-align:left;margin-left:422.25pt;margin-top:-.15pt;width:167.05pt;height:.05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" stroked="f">
                <v:textbox style="mso-fit-shape-to-text:t" inset="0,0,0,0">
                  <w:txbxContent>
                    <w:p w:rsidR="00582410" w:rsidRPr="00582410" w:rsidRDefault="00582410" w:rsidP="00582410">
                      <w:pPr>
                        <w:pStyle w:val="Caption"/>
                        <w:rPr>
                          <w:rFonts w:cs="Mangal"/>
                          <w:noProof/>
                          <w:color w:val="212120"/>
                          <w:sz w:val="16"/>
                          <w:szCs w:val="16"/>
                          <w:lang w:bidi="ne-NP"/>
                        </w:rPr>
                      </w:pPr>
                      <w:r w:rsidRPr="00582410"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पहुँचयुक्त आघात व्यवस्था</w:t>
                      </w:r>
                      <w:r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पन र मनोपरामर्शका बारेमा</w:t>
                      </w:r>
                      <w:r>
                        <w:rPr>
                          <w:rFonts w:ascii="Nirmala UI" w:hAnsi="Nirmala UI" w:cs="Nirmala UI" w:hint="cs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ne-NP"/>
                        </w:rPr>
                        <w:t xml:space="preserve"> </w:t>
                      </w:r>
                      <w:r w:rsidRPr="00582410">
                        <w:rPr>
                          <w:rFonts w:ascii="Nirmala UI" w:hAnsi="Nirmala UI" w:cs="Nirmala UI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hi-IN"/>
                        </w:rPr>
                        <w:t>देशस्तरीय तालिम</w:t>
                      </w:r>
                      <w:r>
                        <w:rPr>
                          <w:rFonts w:ascii="Nirmala UI" w:hAnsi="Nirmala UI" w:cs="Nirmala UI" w:hint="cs"/>
                          <w:color w:val="222222"/>
                          <w:sz w:val="16"/>
                          <w:szCs w:val="16"/>
                          <w:shd w:val="clear" w:color="auto" w:fill="FFFFFF"/>
                          <w:cs/>
                          <w:lang w:bidi="ne-NP"/>
                        </w:rPr>
                        <w:t>मा सहभागी व्हीलचेयर प्रयोगकर्ता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53DFA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840275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यसक्रममा कतिपय सहभागीहरूले आफ्ना </w:t>
      </w:r>
      <w:r w:rsidR="000A07A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तनाव आफूमा परेको आघात पनि अन्य सहभागीहरू समक्ष साझा गरेका थिए ।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</w:rPr>
        <w:t xml:space="preserve"> </w:t>
      </w:r>
      <w:r w:rsidR="005E6516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तालिममा</w:t>
      </w:r>
      <w:r w:rsidR="00F72E3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हरेक व्यक्तिभित्र  आ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</w:rPr>
        <w:t>—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rtl/>
          <w:cs/>
          <w:lang w:bidi="hi-IN"/>
        </w:rPr>
        <w:t>आफ्नै कथा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</w:rPr>
        <w:t xml:space="preserve">,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पिडा लुकेर बसेका रहेछन् र त्यसले धेरै ठूलो आघात पनि पु</w:t>
      </w:r>
      <w:r w:rsidR="00F72E33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>र्‍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>याइरहेको रहे</w:t>
      </w:r>
      <w:r w:rsidR="00F72E33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छ भन्ने  पाठ </w:t>
      </w:r>
      <w:r w:rsidR="00727E72" w:rsidRPr="00F169B6">
        <w:rPr>
          <w:rFonts w:ascii="Nirmala UI" w:hAnsi="Nirmala UI" w:cs="Nirmala UI"/>
          <w:color w:val="222222"/>
          <w:sz w:val="24"/>
          <w:szCs w:val="24"/>
          <w:shd w:val="clear" w:color="auto" w:fill="FFFFFF"/>
          <w:cs/>
          <w:lang w:bidi="hi-IN"/>
        </w:rPr>
        <w:t xml:space="preserve"> सिक्ने मौका मिलेको थियो</w:t>
      </w:r>
      <w:r w:rsidR="00E07695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। तालिम मनोविज्ञ कञ्चन</w:t>
      </w:r>
      <w:r w:rsidR="009704EB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रावतले सहजीकरण गर्नुभएको थियो </w:t>
      </w:r>
      <w:r w:rsidR="00E07695">
        <w:rPr>
          <w:rFonts w:ascii="Nirmala UI" w:hAnsi="Nirmala UI" w:cs="Nirmala UI" w:hint="cs"/>
          <w:color w:val="222222"/>
          <w:sz w:val="24"/>
          <w:szCs w:val="24"/>
          <w:shd w:val="clear" w:color="auto" w:fill="FFFFFF"/>
          <w:cs/>
          <w:lang w:bidi="ne-NP"/>
        </w:rPr>
        <w:t xml:space="preserve"> </w:t>
      </w:r>
    </w:p>
    <w:p w:rsidR="00E11326" w:rsidRDefault="00D57796" w:rsidP="00E11326">
      <w:pPr>
        <w:shd w:val="clear" w:color="auto" w:fill="A53197"/>
        <w:rPr>
          <w:rFonts w:ascii="Nirmala UI" w:hAnsi="Nirmala UI" w:cs="Nirmala UI"/>
          <w:b/>
          <w:bCs/>
          <w:sz w:val="32"/>
          <w:szCs w:val="32"/>
          <w:lang w:bidi="ne-NP"/>
        </w:rPr>
      </w:pPr>
      <w:r>
        <w:rPr>
          <w:rFonts w:ascii="Nirmala UI" w:hAnsi="Nirmala UI" w:cs="Nirmala UI"/>
          <w:b/>
          <w:bCs/>
          <w:sz w:val="32"/>
          <w:szCs w:val="32"/>
          <w:cs/>
          <w:lang w:bidi="ne-NP"/>
        </w:rPr>
        <w:tab/>
      </w:r>
      <w:r>
        <w:rPr>
          <w:rFonts w:ascii="Nirmala UI" w:hAnsi="Nirmala UI" w:cs="Nirmala UI"/>
          <w:b/>
          <w:bCs/>
          <w:sz w:val="32"/>
          <w:szCs w:val="32"/>
          <w:cs/>
          <w:lang w:bidi="ne-NP"/>
        </w:rPr>
        <w:tab/>
      </w:r>
      <w:r>
        <w:rPr>
          <w:rFonts w:ascii="Nirmala UI" w:hAnsi="Nirmala UI" w:cs="Nirmala UI"/>
          <w:b/>
          <w:bCs/>
          <w:sz w:val="32"/>
          <w:szCs w:val="32"/>
          <w:cs/>
          <w:lang w:bidi="ne-NP"/>
        </w:rPr>
        <w:tab/>
      </w:r>
      <w:r>
        <w:rPr>
          <w:rFonts w:ascii="Nirmala UI" w:hAnsi="Nirmala UI" w:cs="Nirmala UI"/>
          <w:b/>
          <w:bCs/>
          <w:sz w:val="32"/>
          <w:szCs w:val="32"/>
          <w:cs/>
          <w:lang w:bidi="ne-NP"/>
        </w:rPr>
        <w:tab/>
      </w:r>
    </w:p>
    <w:p w:rsidR="00E11326" w:rsidRDefault="00E11326" w:rsidP="00E11326">
      <w:pPr>
        <w:shd w:val="clear" w:color="auto" w:fill="A53197"/>
        <w:rPr>
          <w:rFonts w:ascii="Nirmala UI" w:hAnsi="Nirmala UI" w:cs="Nirmala UI"/>
          <w:b/>
          <w:bCs/>
          <w:sz w:val="32"/>
          <w:szCs w:val="32"/>
          <w:lang w:bidi="ne-NP"/>
        </w:rPr>
      </w:pPr>
      <w:r>
        <w:rPr>
          <w:rFonts w:ascii="Nirmala UI" w:hAnsi="Nirmala UI" w:cs="Nirmala UI"/>
          <w:b/>
          <w:bCs/>
          <w:sz w:val="32"/>
          <w:szCs w:val="32"/>
          <w:lang w:bidi="ne-NP"/>
        </w:rPr>
        <w:tab/>
      </w:r>
      <w:r>
        <w:rPr>
          <w:rFonts w:ascii="Nirmala UI" w:hAnsi="Nirmala UI" w:cs="Nirmala UI"/>
          <w:b/>
          <w:bCs/>
          <w:sz w:val="32"/>
          <w:szCs w:val="32"/>
          <w:lang w:bidi="ne-NP"/>
        </w:rPr>
        <w:tab/>
      </w:r>
      <w:r>
        <w:rPr>
          <w:rFonts w:ascii="Nirmala UI" w:hAnsi="Nirmala UI" w:cs="Nirmala UI"/>
          <w:b/>
          <w:bCs/>
          <w:sz w:val="32"/>
          <w:szCs w:val="32"/>
          <w:lang w:bidi="ne-NP"/>
        </w:rPr>
        <w:tab/>
      </w:r>
      <w:r>
        <w:rPr>
          <w:rFonts w:ascii="Nirmala UI" w:hAnsi="Nirmala UI" w:cs="Nirmala UI"/>
          <w:b/>
          <w:bCs/>
          <w:sz w:val="32"/>
          <w:szCs w:val="32"/>
          <w:lang w:bidi="ne-NP"/>
        </w:rPr>
        <w:tab/>
      </w:r>
      <w:r w:rsidRPr="00123870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अवरोध हटाउन</w:t>
      </w:r>
      <w:r w:rsidRPr="00123870">
        <w:rPr>
          <w:rFonts w:ascii="Nirmala UI" w:hAnsi="Nirmala UI" w:cs="Nirmala UI"/>
          <w:cs/>
          <w:lang w:bidi="ne-NP"/>
        </w:rPr>
        <w:tab/>
      </w:r>
      <w:r w:rsidRPr="00123870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राष्ट्रिय संवाद कार्यक्रम</w:t>
      </w:r>
    </w:p>
    <w:p w:rsidR="006D15EB" w:rsidRPr="00E11326" w:rsidRDefault="006D15EB" w:rsidP="00E11326">
      <w:pPr>
        <w:shd w:val="clear" w:color="auto" w:fill="A53197"/>
        <w:rPr>
          <w:rFonts w:cs="Mangal"/>
          <w:lang w:bidi="ne-NP"/>
        </w:rPr>
      </w:pPr>
    </w:p>
    <w:p w:rsidR="00AA280D" w:rsidRDefault="00A9138E" w:rsidP="00C34E3A">
      <w:pPr>
        <w:rPr>
          <w:rFonts w:cs="Mangal"/>
          <w:lang w:bidi="ne-NP"/>
        </w:rPr>
      </w:pPr>
      <w:r w:rsidRPr="00DC065B">
        <w:rPr>
          <w:rFonts w:cs="Mangal"/>
          <w:noProof/>
          <w:lang w:bidi="ne-NP"/>
        </w:rPr>
        <w:lastRenderedPageBreak/>
        <w:drawing>
          <wp:anchor distT="0" distB="0" distL="114300" distR="114300" simplePos="0" relativeHeight="251743744" behindDoc="0" locked="0" layoutInCell="1" allowOverlap="1" wp14:anchorId="13EFF70D" wp14:editId="77E56E75">
            <wp:simplePos x="0" y="0"/>
            <wp:positionH relativeFrom="column">
              <wp:posOffset>335280</wp:posOffset>
            </wp:positionH>
            <wp:positionV relativeFrom="paragraph">
              <wp:posOffset>32385</wp:posOffset>
            </wp:positionV>
            <wp:extent cx="4398264" cy="1828800"/>
            <wp:effectExtent l="0" t="0" r="2540" b="0"/>
            <wp:wrapSquare wrapText="bothSides"/>
            <wp:docPr id="2" name="Picture 2" descr="D:\DURGA\Three month bulletin\April-June\Photo\National diologue os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RGA\Three month bulletin\April-June\Photo\National diologue osf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264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3BCB" w:rsidRDefault="00972FFF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72B1ED63" wp14:editId="2EECF025">
                <wp:simplePos x="0" y="0"/>
                <wp:positionH relativeFrom="column">
                  <wp:posOffset>471805</wp:posOffset>
                </wp:positionH>
                <wp:positionV relativeFrom="paragraph">
                  <wp:posOffset>1774190</wp:posOffset>
                </wp:positionV>
                <wp:extent cx="4261485" cy="246380"/>
                <wp:effectExtent l="0" t="0" r="5715" b="1270"/>
                <wp:wrapSquare wrapText="bothSides"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1485" cy="2463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57796" w:rsidRPr="00440F7F" w:rsidRDefault="00D57796" w:rsidP="00D57796">
                            <w:pPr>
                              <w:pStyle w:val="Caption"/>
                              <w:rPr>
                                <w:noProof/>
                                <w:color w:val="2121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अपाङ्गता भएका महिलाका लागि विद्यमान अवरोध सम्बन्धी </w:t>
                            </w:r>
                            <w:r>
                              <w:rPr>
                                <w:rFonts w:ascii="Nirmala UI" w:hAnsi="Nirmala UI" w:cs="Nirmala UI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राष्ट्रिय संवाद कार्यक्रममा ब</w:t>
                            </w: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ोल्दै राष्ट्रिय मानव अधिकार आयोगका सदस्य लिली थापा</w:t>
                            </w:r>
                          </w:p>
                          <w:p w:rsidR="00D57796" w:rsidRPr="002D2FDF" w:rsidRDefault="00D57796" w:rsidP="00D57796">
                            <w:pPr>
                              <w:pStyle w:val="Caption"/>
                              <w:rPr>
                                <w:rFonts w:cs="Mangal"/>
                                <w:noProof/>
                                <w:color w:val="212120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1ED63" id="Text Box 239" o:spid="_x0000_s1045" type="#_x0000_t202" style="position:absolute;left:0;text-align:left;margin-left:37.15pt;margin-top:139.7pt;width:335.55pt;height:19.4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" stroked="f">
                <v:textbox inset="0,0,0,0">
                  <w:txbxContent>
                    <w:p w:rsidR="00D57796" w:rsidRPr="00440F7F" w:rsidRDefault="00D57796" w:rsidP="00D57796">
                      <w:pPr>
                        <w:pStyle w:val="Caption"/>
                        <w:rPr>
                          <w:noProof/>
                          <w:color w:val="212120"/>
                          <w:sz w:val="16"/>
                          <w:szCs w:val="16"/>
                        </w:rPr>
                      </w:pP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 xml:space="preserve">अपाङ्गता भएका महिलाका लागि विद्यमान अवरोध सम्बन्धी </w:t>
                      </w:r>
                      <w:r>
                        <w:rPr>
                          <w:rFonts w:ascii="Nirmala UI" w:hAnsi="Nirmala UI" w:cs="Nirmala UI"/>
                          <w:sz w:val="16"/>
                          <w:szCs w:val="16"/>
                          <w:cs/>
                          <w:lang w:bidi="ne-NP"/>
                        </w:rPr>
                        <w:t>राष्ट्रिय संवाद कार्यक्रममा ब</w:t>
                      </w: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>ोल्दै राष्ट्रिय मानव अधिकार आयोगका सदस्य लिली थापा</w:t>
                      </w:r>
                    </w:p>
                    <w:p w:rsidR="00D57796" w:rsidRPr="002D2FDF" w:rsidRDefault="00D57796" w:rsidP="00D57796">
                      <w:pPr>
                        <w:pStyle w:val="Caption"/>
                        <w:rPr>
                          <w:rFonts w:cs="Mangal"/>
                          <w:noProof/>
                          <w:color w:val="212120"/>
                          <w:sz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A280D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अपाङ्गता भएका महिलाहरूले विद्यमान सामाजिक व्यवस्थाका कारण भोगिरहेका </w:t>
      </w:r>
      <w:r w:rsidR="00053CCA" w:rsidRPr="00C67730">
        <w:rPr>
          <w:rFonts w:ascii="Nirmala UI" w:hAnsi="Nirmala UI" w:cs="Nirmala UI"/>
          <w:sz w:val="24"/>
          <w:szCs w:val="24"/>
          <w:cs/>
          <w:lang w:bidi="ne-NP"/>
        </w:rPr>
        <w:t>बाधा र अवरोधले उनीहरूको व्यक्तिगत र व्यावसायिक जीवनमा परेको असरका बारेमा</w:t>
      </w:r>
      <w:r w:rsidR="00086126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छलफल</w:t>
      </w:r>
      <w:r w:rsidR="00053CCA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गर्न नेपाल अपाङ्ग महिला संघले </w:t>
      </w:r>
      <w:r w:rsidR="001F340F" w:rsidRPr="00C67730">
        <w:rPr>
          <w:rFonts w:ascii="Nirmala UI" w:hAnsi="Nirmala UI" w:cs="Nirmala UI"/>
          <w:sz w:val="24"/>
          <w:szCs w:val="24"/>
          <w:cs/>
          <w:lang w:bidi="ne-NP"/>
        </w:rPr>
        <w:t>राष्ट्रिय संवाद कार्यक्रमको आयोजना गर्‍यो ।</w:t>
      </w:r>
      <w:r w:rsidR="00EA6504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</w:p>
    <w:p w:rsidR="007A7A8B" w:rsidRPr="00C67730" w:rsidRDefault="00EA6504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C67730">
        <w:rPr>
          <w:rFonts w:ascii="Nirmala UI" w:hAnsi="Nirmala UI" w:cs="Nirmala UI"/>
          <w:sz w:val="24"/>
          <w:szCs w:val="24"/>
          <w:cs/>
          <w:lang w:bidi="ne-NP"/>
        </w:rPr>
        <w:t>कार्यक्रम</w:t>
      </w:r>
      <w:r w:rsidR="001F340F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B94E1C">
        <w:rPr>
          <w:rFonts w:ascii="Nirmala UI" w:hAnsi="Nirmala UI" w:cs="Nirmala UI"/>
          <w:sz w:val="24"/>
          <w:szCs w:val="24"/>
          <w:cs/>
          <w:lang w:bidi="ne-NP"/>
        </w:rPr>
        <w:t>संघले अपाङ्गता भएका महिलाह</w:t>
      </w:r>
      <w:r w:rsidR="00B94E1C">
        <w:rPr>
          <w:rFonts w:ascii="Nirmala UI" w:hAnsi="Nirmala UI" w:cs="Nirmala UI" w:hint="cs"/>
          <w:sz w:val="24"/>
          <w:szCs w:val="24"/>
          <w:cs/>
          <w:lang w:bidi="ne-NP"/>
        </w:rPr>
        <w:t>रू</w:t>
      </w:r>
      <w:r w:rsidR="00FB6F12" w:rsidRPr="00C67730">
        <w:rPr>
          <w:rFonts w:ascii="Nirmala UI" w:hAnsi="Nirmala UI" w:cs="Nirmala UI"/>
          <w:sz w:val="24"/>
          <w:szCs w:val="24"/>
          <w:cs/>
          <w:lang w:bidi="ne-NP"/>
        </w:rPr>
        <w:t>को</w:t>
      </w:r>
      <w:r w:rsidR="004D7499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कथा संकलन गर्न आयोजना गरिएको कथा कार्यशालाका क्रममा आएका समस्यालाई</w:t>
      </w:r>
      <w:r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संकलन गरी </w:t>
      </w:r>
      <w:r w:rsidR="001B4370" w:rsidRPr="00C67730">
        <w:rPr>
          <w:rFonts w:ascii="Nirmala UI" w:hAnsi="Nirmala UI" w:cs="Nirmala UI"/>
          <w:sz w:val="24"/>
          <w:szCs w:val="24"/>
          <w:cs/>
          <w:lang w:bidi="ne-NP"/>
        </w:rPr>
        <w:t>अवरोध</w:t>
      </w:r>
      <w:r w:rsidR="00F9311C" w:rsidRPr="00C67730">
        <w:rPr>
          <w:rFonts w:ascii="Nirmala UI" w:hAnsi="Nirmala UI" w:cs="Nirmala UI"/>
          <w:sz w:val="24"/>
          <w:szCs w:val="24"/>
          <w:cs/>
          <w:lang w:bidi="ne-NP"/>
        </w:rPr>
        <w:t>का रुपमा</w:t>
      </w:r>
      <w:r w:rsidR="00DB38F6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8052F0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संवाद कार्यक्रममा प्रस्तुत गरिएको थियो । </w:t>
      </w:r>
    </w:p>
    <w:p w:rsidR="00B94E1C" w:rsidRDefault="00B94E1C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BD292F" w:rsidRDefault="000C6297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015975">
        <w:rPr>
          <w:noProof/>
          <w:lang w:bidi="ne-NP"/>
        </w:rPr>
        <w:drawing>
          <wp:anchor distT="0" distB="0" distL="114300" distR="114300" simplePos="0" relativeHeight="251745792" behindDoc="0" locked="0" layoutInCell="1" allowOverlap="1" wp14:anchorId="649EB885" wp14:editId="3819C4CC">
            <wp:simplePos x="0" y="0"/>
            <wp:positionH relativeFrom="column">
              <wp:posOffset>4596765</wp:posOffset>
            </wp:positionH>
            <wp:positionV relativeFrom="paragraph">
              <wp:posOffset>583565</wp:posOffset>
            </wp:positionV>
            <wp:extent cx="2669540" cy="1965960"/>
            <wp:effectExtent l="0" t="0" r="0" b="0"/>
            <wp:wrapSquare wrapText="bothSides"/>
            <wp:docPr id="19" name="Picture 19" descr="D:\DURGA\OSF\Photos\IMG_8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URGA\OSF\Photos\IMG_866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A8B" w:rsidRPr="00C67730">
        <w:rPr>
          <w:rFonts w:ascii="Nirmala UI" w:hAnsi="Nirmala UI" w:cs="Nirmala UI"/>
          <w:sz w:val="24"/>
          <w:szCs w:val="24"/>
          <w:cs/>
          <w:lang w:bidi="ne-NP"/>
        </w:rPr>
        <w:t>अपाङ्गता भएका महि</w:t>
      </w:r>
      <w:r w:rsidR="0068085C">
        <w:rPr>
          <w:rFonts w:ascii="Nirmala UI" w:hAnsi="Nirmala UI" w:cs="Nirmala UI"/>
          <w:sz w:val="24"/>
          <w:szCs w:val="24"/>
          <w:cs/>
          <w:lang w:bidi="ne-NP"/>
        </w:rPr>
        <w:t>लाका य</w:t>
      </w:r>
      <w:r w:rsidR="0068085C">
        <w:rPr>
          <w:rFonts w:ascii="Nirmala UI" w:hAnsi="Nirmala UI" w:cs="Nirmala UI" w:hint="cs"/>
          <w:sz w:val="24"/>
          <w:szCs w:val="24"/>
          <w:cs/>
          <w:lang w:bidi="ne-NP"/>
        </w:rPr>
        <w:t xml:space="preserve">ी </w:t>
      </w:r>
      <w:r w:rsidR="007A7A8B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अवरोध हटाउन </w:t>
      </w:r>
      <w:r w:rsidR="0068085C">
        <w:rPr>
          <w:rFonts w:ascii="Nirmala UI" w:hAnsi="Nirmala UI" w:cs="Nirmala UI"/>
          <w:sz w:val="24"/>
          <w:szCs w:val="24"/>
          <w:cs/>
          <w:lang w:bidi="ne-NP"/>
        </w:rPr>
        <w:t>वा न्युनीकरण गर्न राज्यका निकाय</w:t>
      </w:r>
      <w:r w:rsidR="0068085C">
        <w:rPr>
          <w:rFonts w:ascii="Nirmala UI" w:hAnsi="Nirmala UI" w:cs="Nirmala UI"/>
          <w:sz w:val="24"/>
          <w:szCs w:val="24"/>
          <w:lang w:bidi="ne-NP"/>
        </w:rPr>
        <w:t>,</w:t>
      </w:r>
      <w:r w:rsidR="007A7A8B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925CF5" w:rsidRPr="00C67730">
        <w:rPr>
          <w:rFonts w:ascii="Nirmala UI" w:hAnsi="Nirmala UI" w:cs="Nirmala UI"/>
          <w:sz w:val="24"/>
          <w:szCs w:val="24"/>
          <w:cs/>
          <w:lang w:bidi="ne-NP"/>
        </w:rPr>
        <w:t>अपाङ्गता भएका व्यक्ति महिलाद्वारा सञ्चालित संघसंस्था नागरिक समाजका प्रतिनिधि र अन्य सरोकारवालाको भूमिकाका</w:t>
      </w:r>
      <w:r w:rsidR="004B7BDE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 विषयमा छलफल गर्न य</w:t>
      </w:r>
      <w:r w:rsidR="00000251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ो संवादको आयोजना गरिएको हो । </w:t>
      </w:r>
    </w:p>
    <w:p w:rsidR="00BC55A4" w:rsidRDefault="00B9683B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संवादमा बोल्दै राष्ट्रिय मानव अधिकार आयोगका सदस्य लिली थापाले </w:t>
      </w:r>
      <w:r w:rsidR="001F1F1F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अपाङ्गता भएका व्यक्तिका लागि पहुँचयुक्त  वातावरण हुनुपर्ने मुद्दा आयोगको पनि प्रथमिकताको विषय भएको बताउनुभयो । </w:t>
      </w:r>
    </w:p>
    <w:p w:rsidR="00BC55A4" w:rsidRDefault="00BC55A4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A71AD6" w:rsidRDefault="00DE3967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3D46F291" wp14:editId="65D48B40">
                <wp:simplePos x="0" y="0"/>
                <wp:positionH relativeFrom="column">
                  <wp:posOffset>4470400</wp:posOffset>
                </wp:positionH>
                <wp:positionV relativeFrom="paragraph">
                  <wp:posOffset>483870</wp:posOffset>
                </wp:positionV>
                <wp:extent cx="3070860" cy="281940"/>
                <wp:effectExtent l="0" t="0" r="0" b="3810"/>
                <wp:wrapSquare wrapText="bothSides"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2819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50FF9" w:rsidRPr="00440F7F" w:rsidRDefault="00B50FF9" w:rsidP="00B50FF9">
                            <w:pPr>
                              <w:pStyle w:val="Caption"/>
                              <w:rPr>
                                <w:noProof/>
                                <w:color w:val="2121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अपाङ्गता भएका महिलाका लागि विद्यमान अवरोध सम्बन्धी </w:t>
                            </w:r>
                            <w:r>
                              <w:rPr>
                                <w:rFonts w:ascii="Nirmala UI" w:hAnsi="Nirmala UI" w:cs="Nirmala UI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राष्ट्रिय संवाद कार्यक्रममा ब</w:t>
                            </w: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ोल्दै समावेशी आयोगका सदस्य विष्णुमाया ओझा</w:t>
                            </w:r>
                          </w:p>
                          <w:p w:rsidR="00B50FF9" w:rsidRPr="00773C22" w:rsidRDefault="00B50FF9" w:rsidP="00B50FF9">
                            <w:pPr>
                              <w:pStyle w:val="Caption"/>
                              <w:rPr>
                                <w:rFonts w:ascii="Nirmala UI" w:hAnsi="Nirmala UI" w:cs="Nirmala UI"/>
                                <w:color w:val="21212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6F291" id="Text Box 235" o:spid="_x0000_s1046" type="#_x0000_t202" style="position:absolute;left:0;text-align:left;margin-left:352pt;margin-top:38.1pt;width:241.8pt;height:22.2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" stroked="f">
                <v:textbox inset="0,0,0,0">
                  <w:txbxContent>
                    <w:p w:rsidR="00B50FF9" w:rsidRPr="00440F7F" w:rsidRDefault="00B50FF9" w:rsidP="00B50FF9">
                      <w:pPr>
                        <w:pStyle w:val="Caption"/>
                        <w:rPr>
                          <w:noProof/>
                          <w:color w:val="212120"/>
                          <w:sz w:val="16"/>
                          <w:szCs w:val="16"/>
                        </w:rPr>
                      </w:pP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 xml:space="preserve">अपाङ्गता भएका महिलाका लागि विद्यमान अवरोध सम्बन्धी </w:t>
                      </w:r>
                      <w:r>
                        <w:rPr>
                          <w:rFonts w:ascii="Nirmala UI" w:hAnsi="Nirmala UI" w:cs="Nirmala UI"/>
                          <w:sz w:val="16"/>
                          <w:szCs w:val="16"/>
                          <w:cs/>
                          <w:lang w:bidi="ne-NP"/>
                        </w:rPr>
                        <w:t>राष्ट्रिय संवाद कार्यक्रममा ब</w:t>
                      </w: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>ोल्दै समावेशी आयोगका सदस्य विष्णुमाया ओझा</w:t>
                      </w:r>
                    </w:p>
                    <w:p w:rsidR="00B50FF9" w:rsidRPr="00773C22" w:rsidRDefault="00B50FF9" w:rsidP="00B50FF9">
                      <w:pPr>
                        <w:pStyle w:val="Caption"/>
                        <w:rPr>
                          <w:rFonts w:ascii="Nirmala UI" w:hAnsi="Nirmala UI" w:cs="Nirmala UI"/>
                          <w:color w:val="21212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F1F1F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उहाँले </w:t>
      </w:r>
      <w:r w:rsidR="0061653B" w:rsidRPr="00C67730">
        <w:rPr>
          <w:rFonts w:ascii="Nirmala UI" w:hAnsi="Nirmala UI" w:cs="Nirmala UI"/>
          <w:sz w:val="24"/>
          <w:szCs w:val="24"/>
          <w:cs/>
          <w:lang w:bidi="ne-NP"/>
        </w:rPr>
        <w:t xml:space="preserve">अव अपाङ्गता भएका व्यक्ति र महिलाको अधिकार स्थापित गर्न </w:t>
      </w:r>
      <w:r w:rsidR="006335A0" w:rsidRPr="00C67730">
        <w:rPr>
          <w:rFonts w:ascii="Nirmala UI" w:hAnsi="Nirmala UI" w:cs="Nirmala UI"/>
          <w:sz w:val="24"/>
          <w:szCs w:val="24"/>
          <w:cs/>
          <w:lang w:bidi="ne-NP"/>
        </w:rPr>
        <w:t>राजनीतिक दल र विशेषगरी उम्मेद्वारह</w:t>
      </w:r>
      <w:r w:rsidR="00C67730" w:rsidRPr="00C67730">
        <w:rPr>
          <w:rFonts w:ascii="Nirmala UI" w:hAnsi="Nirmala UI" w:cs="Nirmala UI"/>
          <w:sz w:val="24"/>
          <w:szCs w:val="24"/>
          <w:cs/>
          <w:lang w:bidi="ne-NP"/>
        </w:rPr>
        <w:t>रूलाई प्रतिवद्ध</w:t>
      </w:r>
      <w:r w:rsidR="00C6773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ता गराउने र पुरा नगरे मताधिकार वहिष्कार गर्ने अभियान चलाउनुपर्ने बताउनुभयो । </w:t>
      </w:r>
    </w:p>
    <w:p w:rsidR="00134462" w:rsidRDefault="001D7374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D938F0">
        <w:rPr>
          <w:noProof/>
          <w:lang w:bidi="ne-NP"/>
        </w:rPr>
        <w:drawing>
          <wp:anchor distT="0" distB="0" distL="114300" distR="114300" simplePos="0" relativeHeight="251746816" behindDoc="0" locked="0" layoutInCell="1" allowOverlap="1" wp14:anchorId="3A627E28" wp14:editId="6F8E96BA">
            <wp:simplePos x="0" y="0"/>
            <wp:positionH relativeFrom="column">
              <wp:posOffset>-125730</wp:posOffset>
            </wp:positionH>
            <wp:positionV relativeFrom="paragraph">
              <wp:posOffset>483870</wp:posOffset>
            </wp:positionV>
            <wp:extent cx="3209544" cy="2029968"/>
            <wp:effectExtent l="0" t="0" r="0" b="8890"/>
            <wp:wrapSquare wrapText="bothSides"/>
            <wp:docPr id="21" name="Picture 21" descr="D:\DURGA\Three month bulletin\April-June\Photo\OSF edit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URGA\Three month bulletin\April-June\Photo\OSF edited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4" cy="20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78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राष्ट्रिय समावेशी आयोगका </w:t>
      </w:r>
      <w:r w:rsidR="002B5350">
        <w:rPr>
          <w:rFonts w:ascii="Nirmala UI" w:hAnsi="Nirmala UI" w:cs="Nirmala UI" w:hint="cs"/>
          <w:sz w:val="24"/>
          <w:szCs w:val="24"/>
          <w:cs/>
          <w:lang w:bidi="ne-NP"/>
        </w:rPr>
        <w:t>सदस्य वि</w:t>
      </w:r>
      <w:r w:rsidR="00EA2107">
        <w:rPr>
          <w:rFonts w:ascii="Nirmala UI" w:hAnsi="Nirmala UI" w:cs="Nirmala UI" w:hint="cs"/>
          <w:sz w:val="24"/>
          <w:szCs w:val="24"/>
          <w:cs/>
          <w:lang w:bidi="ne-NP"/>
        </w:rPr>
        <w:t>ष्णुमाया</w:t>
      </w:r>
      <w:r w:rsidR="00EA2107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EA2107" w:rsidRPr="00EA2107">
        <w:rPr>
          <w:rFonts w:ascii="Nirmala UI" w:hAnsi="Nirmala UI" w:cs="Nirmala UI" w:hint="cs"/>
          <w:sz w:val="24"/>
          <w:szCs w:val="24"/>
          <w:cs/>
          <w:lang w:bidi="ne-NP"/>
        </w:rPr>
        <w:t>ओझा</w:t>
      </w:r>
      <w:r w:rsidR="00AA7A62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2B5350">
        <w:rPr>
          <w:rFonts w:ascii="Nirmala UI" w:hAnsi="Nirmala UI" w:cs="Nirmala UI" w:hint="cs"/>
          <w:sz w:val="24"/>
          <w:szCs w:val="24"/>
          <w:cs/>
          <w:lang w:bidi="ne-NP"/>
        </w:rPr>
        <w:t>सवै नागरिकले अध</w:t>
      </w:r>
      <w:r w:rsidR="00A71AD6">
        <w:rPr>
          <w:rFonts w:ascii="Nirmala UI" w:hAnsi="Nirmala UI" w:cs="Nirmala UI" w:hint="cs"/>
          <w:sz w:val="24"/>
          <w:szCs w:val="24"/>
          <w:cs/>
          <w:lang w:bidi="ne-NP"/>
        </w:rPr>
        <w:t>ि</w:t>
      </w:r>
      <w:r w:rsidR="002B535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कारसहित सम्मानजनक रुपमा बाँच्न पाउने वातावरण बनाउनुपर्ने बताउनुभयो । </w:t>
      </w:r>
      <w:r w:rsidR="00424489">
        <w:rPr>
          <w:rFonts w:ascii="Nirmala UI" w:hAnsi="Nirmala UI" w:cs="Nirmala UI" w:hint="cs"/>
          <w:sz w:val="24"/>
          <w:szCs w:val="24"/>
          <w:cs/>
          <w:lang w:bidi="ne-NP"/>
        </w:rPr>
        <w:t>उहाँले अपाङ्गता भएका महिलाका मुद्दाहरू शिफारिस गर्न आग्रह गर्नुभयो ।</w:t>
      </w:r>
    </w:p>
    <w:p w:rsidR="00134462" w:rsidRDefault="00134462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A71AD6" w:rsidRDefault="00424489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स्थानीय सरका</w:t>
      </w:r>
      <w:r w:rsidR="00A71AD6">
        <w:rPr>
          <w:rFonts w:ascii="Nirmala UI" w:hAnsi="Nirmala UI" w:cs="Nirmala UI" w:hint="cs"/>
          <w:sz w:val="24"/>
          <w:szCs w:val="24"/>
          <w:cs/>
          <w:lang w:bidi="ne-NP"/>
        </w:rPr>
        <w:t>र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>ले पालिकाहरूम</w:t>
      </w:r>
      <w:r w:rsidR="00A71AD6">
        <w:rPr>
          <w:rFonts w:ascii="Nirmala UI" w:hAnsi="Nirmala UI" w:cs="Nirmala UI" w:hint="cs"/>
          <w:sz w:val="24"/>
          <w:szCs w:val="24"/>
          <w:cs/>
          <w:lang w:bidi="ne-NP"/>
        </w:rPr>
        <w:t>ा अपाङ्गता भएका महिलालाई रोजगारी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दिन र  राष्ट्रिय सभामा  अपाङ्गता भएका महिलाको प्रतिनिधित्वका लागि पैरवी गर्न सुझाव दिनु</w:t>
      </w:r>
      <w:r w:rsidR="006D343B">
        <w:rPr>
          <w:rFonts w:ascii="Nirmala UI" w:hAnsi="Nirmala UI" w:cs="Nirmala UI" w:hint="cs"/>
          <w:sz w:val="24"/>
          <w:szCs w:val="24"/>
          <w:cs/>
          <w:lang w:bidi="ne-NP"/>
        </w:rPr>
        <w:t xml:space="preserve">भयो । </w:t>
      </w:r>
    </w:p>
    <w:p w:rsidR="001D7374" w:rsidRDefault="0023328E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5BA6D9E3" wp14:editId="2B01C12B">
                <wp:simplePos x="0" y="0"/>
                <wp:positionH relativeFrom="column">
                  <wp:posOffset>-126365</wp:posOffset>
                </wp:positionH>
                <wp:positionV relativeFrom="paragraph">
                  <wp:posOffset>270510</wp:posOffset>
                </wp:positionV>
                <wp:extent cx="3876040" cy="635"/>
                <wp:effectExtent l="0" t="0" r="0" b="0"/>
                <wp:wrapSquare wrapText="bothSides"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0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40F7F" w:rsidRPr="00440F7F" w:rsidRDefault="00AD32E0" w:rsidP="00440F7F">
                            <w:pPr>
                              <w:pStyle w:val="Caption"/>
                              <w:rPr>
                                <w:noProof/>
                                <w:color w:val="2121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 अपाङ्गता भएका महिलाका लागि विद्यमान अवरोध सम्बन्धी </w:t>
                            </w:r>
                            <w:r w:rsidR="00440F7F">
                              <w:rPr>
                                <w:rFonts w:ascii="Nirmala UI" w:hAnsi="Nirmala UI" w:cs="Nirmala UI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राष्ट्रिय संवाद कार्यक्रमका सहभाग</w:t>
                            </w:r>
                            <w:r w:rsidR="00440F7F">
                              <w:rPr>
                                <w:rFonts w:ascii="Nirmala UI" w:hAnsi="Nirmala UI" w:cs="Nirmala UI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A6D9E3" id="Text Box 234" o:spid="_x0000_s1047" type="#_x0000_t202" style="position:absolute;left:0;text-align:left;margin-left:-9.95pt;margin-top:21.3pt;width:305.2pt;height:.05pt;z-index:251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" stroked="f">
                <v:textbox style="mso-fit-shape-to-text:t" inset="0,0,0,0">
                  <w:txbxContent>
                    <w:p w:rsidR="00440F7F" w:rsidRPr="00440F7F" w:rsidRDefault="00AD32E0" w:rsidP="00440F7F">
                      <w:pPr>
                        <w:pStyle w:val="Caption"/>
                        <w:rPr>
                          <w:noProof/>
                          <w:color w:val="212120"/>
                          <w:sz w:val="16"/>
                          <w:szCs w:val="16"/>
                        </w:rPr>
                      </w:pPr>
                      <w:r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 xml:space="preserve"> अपाङ्गता भएका महिलाका लागि विद्यमान अवरोध सम्बन्धी </w:t>
                      </w:r>
                      <w:r w:rsidR="00440F7F">
                        <w:rPr>
                          <w:rFonts w:ascii="Nirmala UI" w:hAnsi="Nirmala UI" w:cs="Nirmala UI"/>
                          <w:sz w:val="16"/>
                          <w:szCs w:val="16"/>
                          <w:cs/>
                          <w:lang w:bidi="ne-NP"/>
                        </w:rPr>
                        <w:t>राष्ट्रिय संवाद कार्यक्रमका सहभाग</w:t>
                      </w:r>
                      <w:r w:rsidR="00440F7F">
                        <w:rPr>
                          <w:rFonts w:ascii="Nirmala UI" w:hAnsi="Nirmala UI" w:cs="Nirmala UI" w:hint="cs"/>
                          <w:sz w:val="16"/>
                          <w:szCs w:val="16"/>
                          <w:cs/>
                          <w:lang w:bidi="ne-NP"/>
                        </w:rPr>
                        <w:t>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71AD6" w:rsidRDefault="008005E9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>महिला विभ</w:t>
      </w:r>
      <w:r w:rsidR="00845A6B">
        <w:rPr>
          <w:rFonts w:ascii="Nirmala UI" w:hAnsi="Nirmala UI" w:cs="Nirmala UI" w:hint="cs"/>
          <w:sz w:val="24"/>
          <w:szCs w:val="24"/>
          <w:cs/>
          <w:lang w:bidi="ne-NP"/>
        </w:rPr>
        <w:t>ागका उपसचिव निरा अधिकारी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ले </w:t>
      </w:r>
      <w:r w:rsidR="00845A6B">
        <w:rPr>
          <w:rFonts w:ascii="Nirmala UI" w:hAnsi="Nirmala UI" w:cs="Nirmala UI" w:hint="cs"/>
          <w:sz w:val="24"/>
          <w:szCs w:val="24"/>
          <w:cs/>
          <w:lang w:bidi="ne-NP"/>
        </w:rPr>
        <w:t>वौद्धिक अपाङ्गता भएका महिलाहरूका पनि कथा लेखिनुपर्ने बताउनुभये</w:t>
      </w:r>
      <w:r w:rsidR="00A71AD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। उहाँले </w:t>
      </w:r>
      <w:r w:rsidR="00845A6B">
        <w:rPr>
          <w:rFonts w:ascii="Nirmala UI" w:hAnsi="Nirmala UI" w:cs="Nirmala UI" w:hint="cs"/>
          <w:sz w:val="24"/>
          <w:szCs w:val="24"/>
          <w:cs/>
          <w:lang w:bidi="ne-NP"/>
        </w:rPr>
        <w:t>आफैपनि विस्तारै वाधा अवरोधहरूलाई</w:t>
      </w:r>
      <w:r w:rsidR="007213C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हटाउँदै </w:t>
      </w:r>
      <w:r w:rsidR="009113C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अघि बढिरहेको </w:t>
      </w:r>
      <w:r w:rsidR="00A71AD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आफ्नो अनुभव सुना</w:t>
      </w:r>
      <w:r w:rsidR="009113C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उनुभयो । </w:t>
      </w:r>
    </w:p>
    <w:p w:rsidR="00134462" w:rsidRDefault="00134462" w:rsidP="00A43DB9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0E1C53" w:rsidRDefault="002D2EE6" w:rsidP="00E066DE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>अधिवक्ता मीरा ढुङ्गानाले अपाङ्गता भएका महिलाको राजनीतिकलगायत अन्य सहभागि</w:t>
      </w:r>
      <w:r w:rsidR="00D35A5D">
        <w:rPr>
          <w:rFonts w:ascii="Nirmala UI" w:hAnsi="Nirmala UI" w:cs="Nirmala UI" w:hint="cs"/>
          <w:sz w:val="24"/>
          <w:szCs w:val="24"/>
          <w:cs/>
          <w:lang w:bidi="ne-NP"/>
        </w:rPr>
        <w:t>ता र अन्य संरचनागत अवरोध हटाउन</w:t>
      </w:r>
      <w:r w:rsidR="00C0347F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भएका</w:t>
      </w:r>
      <w:r w:rsidR="00D35A5D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कानुनी व्यवस्था कार्यान्वयन गराउन </w:t>
      </w:r>
      <w:r w:rsidR="00C0347F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सर्वोच्च</w:t>
      </w:r>
      <w:r w:rsidR="00A71AD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अदालत नै जाने हो कि भन्ने सुझाव दिनुभयो</w:t>
      </w:r>
      <w:r w:rsidR="00601A8A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</w:p>
    <w:p w:rsidR="000E1C53" w:rsidRDefault="000E1C53" w:rsidP="00E066DE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C53342" w:rsidRPr="00E066DE" w:rsidRDefault="00601A8A" w:rsidP="00E066DE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>।</w:t>
      </w:r>
      <w:r w:rsidR="00495219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दलितलगायतका केही समुदायको सहभागिता संविधान मै भएपनि अपाङ्गता भएका व्याक्तिलाई अपाङ्गताका आधारमा विभेद गर्न नपाइने भनेपनि पनि उनीहरूको सहभागिताका विषयमा भने नवोलेको उहाँको भनाइ थियो</w:t>
      </w:r>
      <w:r w:rsidR="009E16B2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9E16B2">
        <w:rPr>
          <w:rFonts w:ascii="Nirmala UI" w:hAnsi="Nirmala UI" w:cs="Nirmala UI" w:hint="cs"/>
          <w:sz w:val="24"/>
          <w:szCs w:val="24"/>
          <w:cs/>
          <w:lang w:bidi="ne-NP"/>
        </w:rPr>
        <w:t xml:space="preserve"> ।</w:t>
      </w:r>
      <w:r w:rsidR="00206FC7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495219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</w:p>
    <w:p w:rsidR="00C34E3A" w:rsidRDefault="00C34E3A" w:rsidP="00C34E3A">
      <w:pPr>
        <w:rPr>
          <w:rFonts w:cs="Mangal"/>
          <w:lang w:bidi="hi-IN"/>
        </w:rPr>
      </w:pPr>
    </w:p>
    <w:p w:rsidR="002C42EA" w:rsidRDefault="00EE022B" w:rsidP="00C62236">
      <w:pPr>
        <w:shd w:val="clear" w:color="auto" w:fill="712CAA"/>
        <w:rPr>
          <w:rFonts w:cs="Mangal"/>
          <w:b/>
          <w:bCs/>
          <w:sz w:val="32"/>
          <w:szCs w:val="32"/>
          <w:lang w:bidi="hi-IN"/>
        </w:rPr>
      </w:pPr>
      <w:r>
        <w:rPr>
          <w:rFonts w:cs="Mangal"/>
          <w:b/>
          <w:bCs/>
          <w:sz w:val="32"/>
          <w:szCs w:val="32"/>
          <w:cs/>
          <w:lang w:bidi="hi-IN"/>
        </w:rPr>
        <w:tab/>
      </w:r>
      <w:r>
        <w:rPr>
          <w:rFonts w:cs="Mangal"/>
          <w:b/>
          <w:bCs/>
          <w:sz w:val="32"/>
          <w:szCs w:val="32"/>
          <w:cs/>
          <w:lang w:bidi="hi-IN"/>
        </w:rPr>
        <w:tab/>
      </w:r>
      <w:r>
        <w:rPr>
          <w:rFonts w:cs="Mangal"/>
          <w:b/>
          <w:bCs/>
          <w:sz w:val="32"/>
          <w:szCs w:val="32"/>
          <w:cs/>
          <w:lang w:bidi="hi-IN"/>
        </w:rPr>
        <w:tab/>
      </w:r>
    </w:p>
    <w:p w:rsidR="00E066DE" w:rsidRDefault="002C42EA" w:rsidP="00C62236">
      <w:pPr>
        <w:shd w:val="clear" w:color="auto" w:fill="712CAA"/>
        <w:rPr>
          <w:rFonts w:cs="Mangal"/>
          <w:b/>
          <w:bCs/>
          <w:sz w:val="32"/>
          <w:szCs w:val="32"/>
          <w:lang w:bidi="ne-NP"/>
        </w:rPr>
      </w:pPr>
      <w:r>
        <w:rPr>
          <w:rFonts w:cs="Mangal"/>
          <w:b/>
          <w:bCs/>
          <w:sz w:val="32"/>
          <w:szCs w:val="32"/>
          <w:lang w:bidi="hi-IN"/>
        </w:rPr>
        <w:tab/>
      </w:r>
      <w:r>
        <w:rPr>
          <w:rFonts w:cs="Mangal"/>
          <w:b/>
          <w:bCs/>
          <w:sz w:val="32"/>
          <w:szCs w:val="32"/>
          <w:lang w:bidi="hi-IN"/>
        </w:rPr>
        <w:tab/>
      </w:r>
      <w:r w:rsidR="00D131E7">
        <w:rPr>
          <w:rFonts w:cs="Mangal"/>
          <w:b/>
          <w:bCs/>
          <w:sz w:val="32"/>
          <w:szCs w:val="32"/>
          <w:lang w:bidi="hi-IN"/>
        </w:rPr>
        <w:tab/>
      </w:r>
      <w:r w:rsidR="004338F8" w:rsidRPr="00EE022B">
        <w:rPr>
          <w:rFonts w:cs="Mangal" w:hint="cs"/>
          <w:b/>
          <w:bCs/>
          <w:sz w:val="32"/>
          <w:szCs w:val="32"/>
          <w:cs/>
          <w:lang w:bidi="ne-NP"/>
        </w:rPr>
        <w:t>सिकाइको समावेशी ढाँचा सम्बन्धी प्रशिक्षक प्रशिक्षण</w:t>
      </w:r>
      <w:r w:rsidR="001C2084">
        <w:rPr>
          <w:rFonts w:cs="Mangal" w:hint="cs"/>
          <w:b/>
          <w:bCs/>
          <w:sz w:val="32"/>
          <w:szCs w:val="32"/>
          <w:cs/>
          <w:lang w:bidi="ne-NP"/>
        </w:rPr>
        <w:t xml:space="preserve"> </w:t>
      </w:r>
    </w:p>
    <w:p w:rsidR="00134462" w:rsidRPr="00EE022B" w:rsidRDefault="00134462" w:rsidP="00C62236">
      <w:pPr>
        <w:shd w:val="clear" w:color="auto" w:fill="712CAA"/>
        <w:rPr>
          <w:rFonts w:cs="Mangal"/>
          <w:b/>
          <w:bCs/>
          <w:sz w:val="32"/>
          <w:szCs w:val="32"/>
          <w:lang w:bidi="ne-NP"/>
        </w:rPr>
      </w:pPr>
    </w:p>
    <w:p w:rsidR="00C34E3A" w:rsidRDefault="00CA57FD" w:rsidP="00C34E3A">
      <w:pPr>
        <w:rPr>
          <w:rFonts w:cs="Mangal"/>
          <w:lang w:bidi="hi-IN"/>
        </w:rPr>
      </w:pPr>
      <w:r w:rsidRPr="007E4BD9">
        <w:rPr>
          <w:noProof/>
          <w:sz w:val="28"/>
          <w:szCs w:val="28"/>
          <w:rtl/>
          <w:lang w:bidi="ne-NP"/>
        </w:rPr>
        <w:drawing>
          <wp:anchor distT="0" distB="0" distL="114300" distR="114300" simplePos="0" relativeHeight="251748864" behindDoc="0" locked="0" layoutInCell="1" allowOverlap="1" wp14:anchorId="734C0847" wp14:editId="46E6919D">
            <wp:simplePos x="0" y="0"/>
            <wp:positionH relativeFrom="column">
              <wp:posOffset>-38100</wp:posOffset>
            </wp:positionH>
            <wp:positionV relativeFrom="paragraph">
              <wp:posOffset>148590</wp:posOffset>
            </wp:positionV>
            <wp:extent cx="3584448" cy="2688336"/>
            <wp:effectExtent l="0" t="0" r="0" b="0"/>
            <wp:wrapSquare wrapText="bothSides"/>
            <wp:docPr id="18" name="Picture 18" descr="D:\DURGA\Three month bulletin\April-June\Photo\MTOT edited Le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RGA\Three month bulletin\April-June\Photo\MTOT edited Lear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4462" w:rsidRDefault="00134462" w:rsidP="00C34E3A">
      <w:pPr>
        <w:rPr>
          <w:rFonts w:cs="Mangal"/>
          <w:lang w:bidi="hi-IN"/>
        </w:rPr>
      </w:pPr>
    </w:p>
    <w:p w:rsidR="00134462" w:rsidRDefault="00134462" w:rsidP="00C34E3A"/>
    <w:p w:rsidR="008E793E" w:rsidRDefault="00E54B7C" w:rsidP="008D0AE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12D49E4A" wp14:editId="01C93CE0">
                <wp:simplePos x="0" y="0"/>
                <wp:positionH relativeFrom="column">
                  <wp:posOffset>4907915</wp:posOffset>
                </wp:positionH>
                <wp:positionV relativeFrom="paragraph">
                  <wp:posOffset>4503420</wp:posOffset>
                </wp:positionV>
                <wp:extent cx="2364740" cy="429895"/>
                <wp:effectExtent l="0" t="0" r="0" b="825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4740" cy="4298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54B7C" w:rsidRPr="003E75F6" w:rsidRDefault="00773B88" w:rsidP="00E54B7C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24"/>
                                <w:szCs w:val="24"/>
                                <w:rtl/>
                                <w:cs/>
                              </w:rPr>
                            </w:pPr>
                            <w:r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प्रशिक्षक प्रशिक्षण</w:t>
                            </w:r>
                            <w:r w:rsidR="00E54B7C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मा</w:t>
                            </w:r>
                            <w:r w:rsidR="00E54B7C">
                              <w:rPr>
                                <w:rFonts w:cs="Mangal"/>
                                <w:lang w:bidi="ne-NP"/>
                              </w:rPr>
                              <w:t xml:space="preserve"> </w:t>
                            </w:r>
                            <w:r w:rsidR="00FB772B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विचार राख्दै बहिरा</w:t>
                            </w:r>
                            <w:r w:rsidR="00067744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 xml:space="preserve"> सहभागी</w:t>
                            </w:r>
                            <w:r w:rsidR="00FB772B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49E4A" id="Text Box 1" o:spid="_x0000_s1047" type="#_x0000_t202" style="position:absolute;left:0;text-align:left;margin-left:386.45pt;margin-top:354.6pt;width:186.2pt;height:33.8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" stroked="f">
                <v:textbox inset="0,0,0,0">
                  <w:txbxContent>
                    <w:p w:rsidR="00E54B7C" w:rsidRPr="003E75F6" w:rsidRDefault="00773B88" w:rsidP="00E54B7C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24"/>
                          <w:szCs w:val="24"/>
                          <w:rtl/>
                          <w:cs/>
                        </w:rPr>
                      </w:pPr>
                      <w:r>
                        <w:rPr>
                          <w:rFonts w:cs="Mangal" w:hint="cs"/>
                          <w:cs/>
                          <w:lang w:bidi="ne-NP"/>
                        </w:rPr>
                        <w:t>प्रशिक्षक प्रशिक्षण</w:t>
                      </w:r>
                      <w:r w:rsidR="00E54B7C">
                        <w:rPr>
                          <w:rFonts w:cs="Mangal" w:hint="cs"/>
                          <w:cs/>
                          <w:lang w:bidi="ne-NP"/>
                        </w:rPr>
                        <w:t>मा</w:t>
                      </w:r>
                      <w:r w:rsidR="00E54B7C">
                        <w:rPr>
                          <w:rFonts w:cs="Mangal"/>
                          <w:lang w:bidi="ne-NP"/>
                        </w:rPr>
                        <w:t xml:space="preserve"> </w:t>
                      </w:r>
                      <w:r w:rsidR="00FB772B">
                        <w:rPr>
                          <w:rFonts w:cs="Mangal" w:hint="cs"/>
                          <w:cs/>
                          <w:lang w:bidi="ne-NP"/>
                        </w:rPr>
                        <w:t>विचार राख्दै बहिरा</w:t>
                      </w:r>
                      <w:r w:rsidR="00067744">
                        <w:rPr>
                          <w:rFonts w:cs="Mangal" w:hint="cs"/>
                          <w:cs/>
                          <w:lang w:bidi="ne-NP"/>
                        </w:rPr>
                        <w:t xml:space="preserve"> सहभागी</w:t>
                      </w:r>
                      <w:r w:rsidR="00FB772B">
                        <w:rPr>
                          <w:rFonts w:cs="Mangal" w:hint="cs"/>
                          <w:cs/>
                          <w:lang w:bidi="ne-NP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041B" w:rsidRPr="003F041B">
        <w:rPr>
          <w:rFonts w:ascii="Nirmala UI" w:hAnsi="Nirmala UI" w:cs="Nirmala UI"/>
          <w:noProof/>
          <w:sz w:val="24"/>
          <w:szCs w:val="24"/>
          <w:cs/>
          <w:lang w:bidi="ne-NP"/>
        </w:rPr>
        <w:drawing>
          <wp:anchor distT="0" distB="0" distL="114300" distR="114300" simplePos="0" relativeHeight="251801088" behindDoc="0" locked="0" layoutInCell="1" allowOverlap="1" wp14:anchorId="77173C47" wp14:editId="517073E4">
            <wp:simplePos x="0" y="0"/>
            <wp:positionH relativeFrom="column">
              <wp:posOffset>4867275</wp:posOffset>
            </wp:positionH>
            <wp:positionV relativeFrom="paragraph">
              <wp:posOffset>2715260</wp:posOffset>
            </wp:positionV>
            <wp:extent cx="2405380" cy="1731645"/>
            <wp:effectExtent l="0" t="0" r="0" b="1905"/>
            <wp:wrapSquare wrapText="bothSides"/>
            <wp:docPr id="274" name="Picture 274" descr="D:\DURGA\Three month bulletin\April-June\Photo\T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URGA\Three month bulletin\April-June\Photo\TOT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17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975" w:rsidRPr="001C2084">
        <w:rPr>
          <w:sz w:val="28"/>
          <w:szCs w:val="28"/>
        </w:rPr>
        <w:t xml:space="preserve"> </w:t>
      </w:r>
      <w:r w:rsidR="0012418C">
        <w:rPr>
          <w:sz w:val="28"/>
          <w:szCs w:val="28"/>
          <w:rtl/>
          <w:cs/>
        </w:rPr>
        <w:tab/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सिकाइमा समस्या र कठिनाइ भएका बालबालिकालाई अन्य बालबालिका समान सिकाइको मुलप्रवाहमा राखेर पठनपाठन गराउने सिकाइको विश्वव्यापी ढाँचा </w:t>
      </w:r>
      <w:r w:rsidR="004338F8" w:rsidRPr="002226B6">
        <w:rPr>
          <w:rFonts w:ascii="Nirmala UI" w:hAnsi="Nirmala UI" w:cs="Nirmala UI"/>
          <w:sz w:val="24"/>
          <w:szCs w:val="24"/>
        </w:rPr>
        <w:t xml:space="preserve">Universal Design for learning (UDL) </w:t>
      </w:r>
      <w:r w:rsidR="009E549A">
        <w:rPr>
          <w:rFonts w:ascii="Nirmala UI" w:hAnsi="Nirmala UI" w:cs="Nirmala UI" w:hint="cs"/>
          <w:sz w:val="24"/>
          <w:szCs w:val="24"/>
          <w:cs/>
          <w:lang w:bidi="ne-NP"/>
        </w:rPr>
        <w:t>का बारेमा जानकारी दिने उद्देश्य</w:t>
      </w:r>
      <w:r w:rsidR="00731805">
        <w:rPr>
          <w:rFonts w:ascii="Nirmala UI" w:hAnsi="Nirmala UI" w:cs="Nirmala UI" w:hint="cs"/>
          <w:sz w:val="24"/>
          <w:szCs w:val="24"/>
          <w:cs/>
          <w:lang w:bidi="ne-NP"/>
        </w:rPr>
        <w:t>ले</w:t>
      </w:r>
      <w:r w:rsidR="004338F8" w:rsidRPr="002226B6">
        <w:rPr>
          <w:rFonts w:ascii="Nirmala UI" w:hAnsi="Nirmala UI" w:cs="Nirmala UI"/>
          <w:sz w:val="24"/>
          <w:szCs w:val="24"/>
        </w:rPr>
        <w:t xml:space="preserve">  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>पाँच दिने प्रशिक्षक प्रशिक्षण तालिम सम्पन्न भएको छ ।</w:t>
      </w:r>
    </w:p>
    <w:p w:rsidR="008E793E" w:rsidRDefault="008E793E" w:rsidP="008D0AE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</w:p>
    <w:p w:rsidR="008D7295" w:rsidRDefault="00287BF5" w:rsidP="008D0AE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2157DE8A" wp14:editId="43011938">
                <wp:simplePos x="0" y="0"/>
                <wp:positionH relativeFrom="column">
                  <wp:posOffset>-38100</wp:posOffset>
                </wp:positionH>
                <wp:positionV relativeFrom="paragraph">
                  <wp:posOffset>611505</wp:posOffset>
                </wp:positionV>
                <wp:extent cx="3943350" cy="588010"/>
                <wp:effectExtent l="0" t="0" r="0" b="2540"/>
                <wp:wrapSquare wrapText="bothSides"/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5880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20BE3" w:rsidRPr="00017F86" w:rsidRDefault="00C20BE3" w:rsidP="00C20BE3">
                            <w:pPr>
                              <w:pStyle w:val="Caption"/>
                              <w:rPr>
                                <w:rFonts w:hint="cs"/>
                                <w:noProof/>
                                <w:color w:val="212120"/>
                                <w:sz w:val="28"/>
                                <w:szCs w:val="28"/>
                                <w:cs/>
                                <w:lang w:bidi="ne-NP"/>
                              </w:rPr>
                            </w:pPr>
                            <w:r>
                              <w:rPr>
                                <w:rFonts w:cs="Mangal" w:hint="cs"/>
                                <w:cs/>
                                <w:lang w:bidi="hi-IN"/>
                              </w:rPr>
                              <w:t>सिका</w:t>
                            </w:r>
                            <w:r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इको समावेशी ढाँचा सम्न्धी पाँच दिने प्रशिक्षक प्रशिक्षण तालिम</w:t>
                            </w:r>
                            <w:r w:rsidR="001A2F66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 xml:space="preserve">मा </w:t>
                            </w:r>
                            <w:r w:rsidR="00287BF5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 xml:space="preserve">शिक्षा तथा मानवस्रोत विकास केन्द्रका उपमहानिर्देशक डिल्लीराम लुइटेल र अन्य </w:t>
                            </w:r>
                            <w:r w:rsidR="00287BF5">
                              <w:rPr>
                                <w:rFonts w:cs="Mangal" w:hint="cs"/>
                                <w:cs/>
                                <w:lang w:bidi="ne-NP"/>
                              </w:rPr>
                              <w:t>सहभागी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7DE8A" id="Text Box 233" o:spid="_x0000_s1049" type="#_x0000_t202" style="position:absolute;left:0;text-align:left;margin-left:-3pt;margin-top:48.15pt;width:310.5pt;height:46.3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" stroked="f">
                <v:textbox inset="0,0,0,0">
                  <w:txbxContent>
                    <w:p w:rsidR="00C20BE3" w:rsidRPr="00017F86" w:rsidRDefault="00C20BE3" w:rsidP="00C20BE3">
                      <w:pPr>
                        <w:pStyle w:val="Caption"/>
                        <w:rPr>
                          <w:rFonts w:hint="cs"/>
                          <w:noProof/>
                          <w:color w:val="212120"/>
                          <w:sz w:val="28"/>
                          <w:szCs w:val="28"/>
                          <w:cs/>
                          <w:lang w:bidi="ne-NP"/>
                        </w:rPr>
                      </w:pPr>
                      <w:r>
                        <w:rPr>
                          <w:rFonts w:cs="Mangal" w:hint="cs"/>
                          <w:cs/>
                          <w:lang w:bidi="hi-IN"/>
                        </w:rPr>
                        <w:t>सिका</w:t>
                      </w:r>
                      <w:r>
                        <w:rPr>
                          <w:rFonts w:cs="Mangal" w:hint="cs"/>
                          <w:cs/>
                          <w:lang w:bidi="ne-NP"/>
                        </w:rPr>
                        <w:t>इको समावेशी ढाँचा सम्न्धी पाँच दिने प्रशिक्षक प्रशिक्षण तालिम</w:t>
                      </w:r>
                      <w:r w:rsidR="001A2F66">
                        <w:rPr>
                          <w:rFonts w:cs="Mangal" w:hint="cs"/>
                          <w:cs/>
                          <w:lang w:bidi="ne-NP"/>
                        </w:rPr>
                        <w:t xml:space="preserve">मा </w:t>
                      </w:r>
                      <w:r w:rsidR="00287BF5">
                        <w:rPr>
                          <w:rFonts w:cs="Mangal" w:hint="cs"/>
                          <w:cs/>
                          <w:lang w:bidi="ne-NP"/>
                        </w:rPr>
                        <w:t xml:space="preserve">शिक्षा तथा मानवस्रोत विकास केन्द्रका उपमहानिर्देशक डिल्लीराम लुइटेल र अन्य </w:t>
                      </w:r>
                      <w:r w:rsidR="00287BF5">
                        <w:rPr>
                          <w:rFonts w:cs="Mangal" w:hint="cs"/>
                          <w:cs/>
                          <w:lang w:bidi="ne-NP"/>
                        </w:rPr>
                        <w:t>सहभागी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तालिममा</w:t>
      </w:r>
      <w:r w:rsidR="00632CED"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स</w:t>
      </w:r>
      <w:r w:rsidR="00632CED" w:rsidRPr="002226B6">
        <w:rPr>
          <w:rFonts w:ascii="Nirmala UI" w:hAnsi="Nirmala UI" w:cs="Nirmala UI"/>
          <w:sz w:val="24"/>
          <w:szCs w:val="24"/>
          <w:cs/>
          <w:lang w:bidi="ne-NP"/>
        </w:rPr>
        <w:t>मावेशी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शिक्षा</w:t>
      </w:r>
      <w:r w:rsidR="00C243D3" w:rsidRPr="002226B6">
        <w:rPr>
          <w:rFonts w:ascii="Nirmala UI" w:hAnsi="Nirmala UI" w:cs="Nirmala UI"/>
          <w:sz w:val="24"/>
          <w:szCs w:val="24"/>
          <w:lang w:bidi="hi-IN"/>
        </w:rPr>
        <w:t>,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 बालबालिकामा सिकाइमा कठिनाइ हुनसक्ने अवस्थाको प्रारम्भिक पहिचान</w:t>
      </w:r>
      <w:r w:rsidR="00C243D3" w:rsidRPr="002226B6">
        <w:rPr>
          <w:rFonts w:ascii="Nirmala UI" w:hAnsi="Nirmala UI" w:cs="Nirmala UI"/>
          <w:sz w:val="24"/>
          <w:szCs w:val="24"/>
          <w:lang w:bidi="hi-IN"/>
        </w:rPr>
        <w:t>,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प्रारम्भिक पहिचानका लागि तयार </w:t>
      </w:r>
      <w:r w:rsidR="00C243D3" w:rsidRPr="002226B6">
        <w:rPr>
          <w:rFonts w:ascii="Nirmala UI" w:hAnsi="Nirmala UI" w:cs="Nirmala UI"/>
          <w:sz w:val="24"/>
          <w:szCs w:val="24"/>
          <w:cs/>
          <w:lang w:bidi="hi-IN"/>
        </w:rPr>
        <w:t>गरि</w:t>
      </w:r>
      <w:r w:rsidR="00C243D3" w:rsidRPr="002226B6">
        <w:rPr>
          <w:rFonts w:ascii="Nirmala UI" w:hAnsi="Nirmala UI" w:cs="Nirmala UI"/>
          <w:sz w:val="24"/>
          <w:szCs w:val="24"/>
          <w:cs/>
          <w:lang w:bidi="ne-NP"/>
        </w:rPr>
        <w:t>ए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>को प्रश्नावली र यसलाई भर्ने तरिका</w:t>
      </w:r>
      <w:r w:rsidR="00C243D3" w:rsidRPr="002226B6">
        <w:rPr>
          <w:rFonts w:ascii="Nirmala UI" w:hAnsi="Nirmala UI" w:cs="Nirmala UI"/>
          <w:sz w:val="24"/>
          <w:szCs w:val="24"/>
          <w:lang w:bidi="hi-IN"/>
        </w:rPr>
        <w:t>,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वैयक्तिक शैक्षणिक योजना</w:t>
      </w:r>
      <w:r w:rsidR="00C243D3" w:rsidRPr="002226B6">
        <w:rPr>
          <w:rFonts w:ascii="Nirmala UI" w:hAnsi="Nirmala UI" w:cs="Nirmala UI"/>
          <w:sz w:val="24"/>
          <w:szCs w:val="24"/>
          <w:lang w:bidi="hi-IN"/>
        </w:rPr>
        <w:t xml:space="preserve">, </w:t>
      </w:r>
      <w:r w:rsidR="00C243D3" w:rsidRPr="002226B6">
        <w:rPr>
          <w:rFonts w:ascii="Nirmala UI" w:hAnsi="Nirmala UI" w:cs="Nirmala UI"/>
          <w:sz w:val="24"/>
          <w:szCs w:val="24"/>
          <w:cs/>
          <w:lang w:bidi="ne-NP"/>
        </w:rPr>
        <w:t>सिकाइको समावेशी ढाँचा र यसका सिद्धान्त</w:t>
      </w:r>
      <w:r w:rsidR="00C243D3" w:rsidRPr="002226B6">
        <w:rPr>
          <w:rFonts w:ascii="Nirmala UI" w:hAnsi="Nirmala UI" w:cs="Nirmala UI"/>
          <w:sz w:val="24"/>
          <w:szCs w:val="24"/>
          <w:lang w:bidi="hi-IN"/>
        </w:rPr>
        <w:t xml:space="preserve">, </w:t>
      </w:r>
      <w:r w:rsidR="00C243D3" w:rsidRPr="002226B6">
        <w:rPr>
          <w:rFonts w:ascii="Nirmala UI" w:hAnsi="Nirmala UI" w:cs="Nirmala UI"/>
          <w:sz w:val="24"/>
          <w:szCs w:val="24"/>
          <w:cs/>
          <w:lang w:bidi="ne-NP"/>
        </w:rPr>
        <w:t>सिकाइमा प्रविधिको प्रयोग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>लगायतका बा</w:t>
      </w:r>
      <w:r w:rsidR="003F041B" w:rsidRPr="003F041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F041B" w:rsidRPr="003F041B">
        <w:rPr>
          <w:rFonts w:ascii="Nirmala UI" w:hAnsi="Nirmala UI" w:cs="Nirmala UI"/>
          <w:sz w:val="24"/>
          <w:szCs w:val="24"/>
          <w:cs/>
          <w:lang w:bidi="hi-IN"/>
        </w:rPr>
        <w:t xml:space="preserve"> </w:t>
      </w:r>
      <w:r w:rsidR="004338F8" w:rsidRPr="002226B6">
        <w:rPr>
          <w:rFonts w:ascii="Nirmala UI" w:hAnsi="Nirmala UI" w:cs="Nirmala UI"/>
          <w:sz w:val="24"/>
          <w:szCs w:val="24"/>
          <w:cs/>
          <w:lang w:bidi="hi-IN"/>
        </w:rPr>
        <w:t>रेमा जानकारी दिइएको थियो ।</w:t>
      </w:r>
    </w:p>
    <w:p w:rsidR="002F6629" w:rsidRDefault="002F6629" w:rsidP="008D0AE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</w:p>
    <w:p w:rsidR="008D7295" w:rsidRDefault="004338F8" w:rsidP="008D0AE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यसैगरि सिकाइमा कठिनाइ भएका बालबालिकालाई गरिने उपचारात्मक सहयोग कक्षा कोठा व्यवस्थापन विश्वव्यापी सिकाइको ढाँचाका सैद्धान्तिक पक्ष सिकाइमा कठिनाइ भएका </w:t>
      </w:r>
      <w:r w:rsidR="00951D8D" w:rsidRPr="002226B6">
        <w:rPr>
          <w:rFonts w:ascii="Nirmala UI" w:hAnsi="Nirmala UI" w:cs="Nirmala UI"/>
          <w:sz w:val="24"/>
          <w:szCs w:val="24"/>
          <w:cs/>
          <w:lang w:bidi="hi-IN"/>
        </w:rPr>
        <w:t>बालबालिकाके</w:t>
      </w:r>
      <w:r w:rsidR="00951D8D" w:rsidRPr="002226B6">
        <w:rPr>
          <w:rFonts w:ascii="Nirmala UI" w:hAnsi="Nirmala UI" w:cs="Nirmala UI"/>
          <w:sz w:val="24"/>
          <w:szCs w:val="24"/>
          <w:cs/>
          <w:lang w:bidi="ne-NP"/>
        </w:rPr>
        <w:t xml:space="preserve"> सि</w:t>
      </w:r>
      <w:r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काइ सहजीकरण गर्न प्रविधिको प्रयोगका बिषयमा यो प्रशिक्षक प्रशिक्षण तालिममा जानकारी दिइएको </w:t>
      </w:r>
      <w:r w:rsidR="00731805">
        <w:rPr>
          <w:rFonts w:ascii="Nirmala UI" w:hAnsi="Nirmala UI" w:cs="Nirmala UI" w:hint="cs"/>
          <w:sz w:val="24"/>
          <w:szCs w:val="24"/>
          <w:cs/>
          <w:lang w:bidi="ne-NP"/>
        </w:rPr>
        <w:t xml:space="preserve">थियो । </w:t>
      </w:r>
    </w:p>
    <w:p w:rsidR="002F6629" w:rsidRDefault="002F6629" w:rsidP="00695933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</w:p>
    <w:p w:rsidR="00C8401D" w:rsidRDefault="004338F8" w:rsidP="00695933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  <w:r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तालिममा मधेश प्रदेश र बागमती प्रदेश अन्तर्गत शिक्षा तालिम केन्द्र</w:t>
      </w:r>
      <w:r w:rsidR="00952CF5" w:rsidRPr="002226B6">
        <w:rPr>
          <w:rFonts w:ascii="Nirmala UI" w:hAnsi="Nirmala UI" w:cs="Nirmala UI"/>
          <w:sz w:val="24"/>
          <w:szCs w:val="24"/>
          <w:cs/>
          <w:lang w:bidi="ne-NP"/>
        </w:rPr>
        <w:t>बाट</w:t>
      </w:r>
      <w:r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पाँच पाँच जना र अन्य संघसंस्था</w:t>
      </w:r>
      <w:r w:rsidR="00952CF5" w:rsidRPr="002226B6">
        <w:rPr>
          <w:rFonts w:ascii="Nirmala UI" w:hAnsi="Nirmala UI" w:cs="Nirmala UI"/>
          <w:sz w:val="24"/>
          <w:szCs w:val="24"/>
          <w:cs/>
          <w:lang w:bidi="ne-NP"/>
        </w:rPr>
        <w:t>का प्रतिनिधि</w:t>
      </w:r>
      <w:r w:rsidRPr="002226B6">
        <w:rPr>
          <w:rFonts w:ascii="Nirmala UI" w:hAnsi="Nirmala UI" w:cs="Nirmala UI"/>
          <w:sz w:val="24"/>
          <w:szCs w:val="24"/>
          <w:cs/>
          <w:lang w:bidi="hi-IN"/>
        </w:rPr>
        <w:t xml:space="preserve"> गरी २५ को सहभागिता थियो ।  </w:t>
      </w:r>
    </w:p>
    <w:p w:rsidR="002F6629" w:rsidRDefault="002F6629" w:rsidP="00695933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</w:p>
    <w:p w:rsidR="003F330E" w:rsidRPr="002226B6" w:rsidRDefault="004E7C62" w:rsidP="008D0AE4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यो प्रशिक्षक प्रशिक्षणमा सहभागीहरूले </w:t>
      </w:r>
      <w:r w:rsidR="00292747">
        <w:rPr>
          <w:rFonts w:ascii="Nirmala UI" w:hAnsi="Nirmala UI" w:cs="Nirmala UI" w:hint="cs"/>
          <w:sz w:val="24"/>
          <w:szCs w:val="24"/>
          <w:cs/>
          <w:lang w:bidi="ne-NP"/>
        </w:rPr>
        <w:t xml:space="preserve">तालिमपछि प्रारम्भिक कक्षामा पढाउने शिक्षकहरूलाई  </w:t>
      </w:r>
      <w:r w:rsidR="00695933">
        <w:rPr>
          <w:rFonts w:ascii="Nirmala UI" w:hAnsi="Nirmala UI" w:cs="Nirmala UI" w:hint="cs"/>
          <w:sz w:val="24"/>
          <w:szCs w:val="24"/>
          <w:cs/>
          <w:lang w:bidi="ne-NP"/>
        </w:rPr>
        <w:t>सिकाइमा सिमितता भएका बालबालिकाको</w:t>
      </w:r>
      <w:r w:rsidR="0029274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सिकाइ उपलब्धी हासिल गर्न </w:t>
      </w:r>
      <w:r w:rsidR="00695933">
        <w:rPr>
          <w:rFonts w:ascii="Nirmala UI" w:hAnsi="Nirmala UI" w:cs="Nirmala UI" w:hint="cs"/>
          <w:sz w:val="24"/>
          <w:szCs w:val="24"/>
          <w:cs/>
          <w:lang w:bidi="ne-NP"/>
        </w:rPr>
        <w:t xml:space="preserve">सिकाइको समावेशी ढाँचा र यसका लागि प्रयोग गर्न सकिने प्रविधिका बारेमा तालिम दिनेछन् । </w:t>
      </w:r>
    </w:p>
    <w:p w:rsidR="009E471A" w:rsidRPr="002226B6" w:rsidRDefault="009E471A">
      <w:pPr>
        <w:rPr>
          <w:rFonts w:ascii="Nirmala UI" w:hAnsi="Nirmala UI" w:cs="Nirmala UI"/>
          <w:sz w:val="24"/>
          <w:szCs w:val="24"/>
        </w:rPr>
      </w:pPr>
    </w:p>
    <w:p w:rsidR="00952CF5" w:rsidRDefault="00952CF5" w:rsidP="00952CF5">
      <w:pPr>
        <w:shd w:val="clear" w:color="auto" w:fill="F4B083" w:themeFill="accent2" w:themeFillTint="99"/>
        <w:rPr>
          <w:rFonts w:cs="Mangal"/>
          <w:b/>
          <w:bCs/>
          <w:sz w:val="32"/>
          <w:szCs w:val="32"/>
          <w:lang w:bidi="ne-NP"/>
        </w:rPr>
      </w:pPr>
    </w:p>
    <w:p w:rsidR="00952CF5" w:rsidRDefault="00782D2A" w:rsidP="00952CF5">
      <w:pPr>
        <w:shd w:val="clear" w:color="auto" w:fill="F4B083" w:themeFill="accent2" w:themeFillTint="99"/>
        <w:rPr>
          <w:rFonts w:cs="Mangal"/>
          <w:b/>
          <w:bCs/>
          <w:sz w:val="32"/>
          <w:szCs w:val="32"/>
          <w:lang w:bidi="ne-NP"/>
        </w:rPr>
      </w:pPr>
      <w:r>
        <w:rPr>
          <w:rFonts w:cs="Mangal"/>
          <w:b/>
          <w:bCs/>
          <w:sz w:val="32"/>
          <w:szCs w:val="32"/>
          <w:lang w:bidi="ne-NP"/>
        </w:rPr>
        <w:tab/>
      </w:r>
      <w:r>
        <w:rPr>
          <w:rFonts w:cs="Mangal"/>
          <w:b/>
          <w:bCs/>
          <w:sz w:val="32"/>
          <w:szCs w:val="32"/>
          <w:lang w:bidi="ne-NP"/>
        </w:rPr>
        <w:tab/>
      </w:r>
      <w:r>
        <w:rPr>
          <w:rFonts w:cs="Mangal"/>
          <w:b/>
          <w:bCs/>
          <w:sz w:val="32"/>
          <w:szCs w:val="32"/>
          <w:lang w:bidi="ne-NP"/>
        </w:rPr>
        <w:tab/>
      </w:r>
      <w:r w:rsidR="00EB2152">
        <w:rPr>
          <w:rFonts w:cs="Mangal" w:hint="cs"/>
          <w:b/>
          <w:bCs/>
          <w:sz w:val="32"/>
          <w:szCs w:val="32"/>
          <w:cs/>
          <w:lang w:bidi="ne-NP"/>
        </w:rPr>
        <w:t xml:space="preserve"> </w:t>
      </w:r>
      <w:r w:rsidR="00C72CD2">
        <w:rPr>
          <w:rFonts w:cs="Mangal" w:hint="cs"/>
          <w:b/>
          <w:bCs/>
          <w:sz w:val="32"/>
          <w:szCs w:val="32"/>
          <w:cs/>
          <w:lang w:bidi="ne-NP"/>
        </w:rPr>
        <w:t>सिकाइको समा</w:t>
      </w:r>
      <w:r w:rsidR="00952CF5" w:rsidRPr="00EE022B">
        <w:rPr>
          <w:rFonts w:cs="Mangal" w:hint="cs"/>
          <w:b/>
          <w:bCs/>
          <w:sz w:val="32"/>
          <w:szCs w:val="32"/>
          <w:cs/>
          <w:lang w:bidi="ne-NP"/>
        </w:rPr>
        <w:t>वेशी ढाँचा सम्बन्धी</w:t>
      </w:r>
      <w:r w:rsidR="00952CF5">
        <w:rPr>
          <w:rFonts w:cs="Mangal" w:hint="cs"/>
          <w:b/>
          <w:bCs/>
          <w:sz w:val="32"/>
          <w:szCs w:val="32"/>
          <w:cs/>
          <w:lang w:bidi="ne-NP"/>
        </w:rPr>
        <w:t xml:space="preserve"> शिक्षक तालिम</w:t>
      </w:r>
    </w:p>
    <w:p w:rsidR="00952CF5" w:rsidRPr="00952CF5" w:rsidRDefault="007609C3" w:rsidP="00952CF5">
      <w:pPr>
        <w:shd w:val="clear" w:color="auto" w:fill="F4B083" w:themeFill="accent2" w:themeFillTint="99"/>
        <w:rPr>
          <w:rFonts w:cs="Kokila"/>
          <w:sz w:val="28"/>
          <w:szCs w:val="25"/>
          <w:lang w:bidi="ne-NP"/>
        </w:rPr>
      </w:pPr>
      <w:r w:rsidRPr="007609C3">
        <w:rPr>
          <w:rFonts w:ascii="Nirmala UI" w:hAnsi="Nirmala UI" w:cs="Nirmala UI"/>
          <w:noProof/>
          <w:sz w:val="28"/>
          <w:szCs w:val="25"/>
          <w:cs/>
          <w:lang w:bidi="ne-NP"/>
        </w:rPr>
        <w:drawing>
          <wp:anchor distT="0" distB="0" distL="114300" distR="114300" simplePos="0" relativeHeight="251821568" behindDoc="0" locked="0" layoutInCell="1" allowOverlap="1" wp14:anchorId="3F8F8CE3" wp14:editId="011CA4F4">
            <wp:simplePos x="0" y="0"/>
            <wp:positionH relativeFrom="column">
              <wp:posOffset>1905</wp:posOffset>
            </wp:positionH>
            <wp:positionV relativeFrom="paragraph">
              <wp:posOffset>408305</wp:posOffset>
            </wp:positionV>
            <wp:extent cx="4032504" cy="1645920"/>
            <wp:effectExtent l="0" t="0" r="6350" b="0"/>
            <wp:wrapSquare wrapText="bothSides"/>
            <wp:docPr id="12" name="Picture 12" descr="D:\DURGA\Three month bulletin\April-June\Photo\First 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RGA\Three month bulletin\April-June\Photo\First TT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504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4846" w:rsidRDefault="002F4846">
      <w:pPr>
        <w:rPr>
          <w:sz w:val="28"/>
          <w:szCs w:val="28"/>
        </w:rPr>
      </w:pPr>
    </w:p>
    <w:p w:rsidR="005E6FB7" w:rsidRDefault="002F4846" w:rsidP="0005447A">
      <w:pPr>
        <w:spacing w:line="360" w:lineRule="auto"/>
        <w:jc w:val="both"/>
        <w:rPr>
          <w:rFonts w:ascii="Nirmala UI" w:hAnsi="Nirmala UI" w:cs="Nirmala UI"/>
          <w:sz w:val="28"/>
          <w:szCs w:val="25"/>
          <w:lang w:bidi="ne-NP"/>
        </w:rPr>
      </w:pPr>
      <w:r w:rsidRPr="002F4846">
        <w:rPr>
          <w:rFonts w:ascii="Nirmala UI" w:hAnsi="Nirmala UI" w:cs="Nirmala UI"/>
          <w:sz w:val="28"/>
          <w:szCs w:val="25"/>
          <w:cs/>
          <w:lang w:bidi="ne-NP"/>
        </w:rPr>
        <w:t>सिकाइको समावेशी ढाँचा सम्बन्धी पाँच दिने</w:t>
      </w:r>
      <w:r w:rsidR="009052A3">
        <w:rPr>
          <w:rFonts w:ascii="Nirmala UI" w:hAnsi="Nirmala UI" w:cs="Nirmala UI" w:hint="cs"/>
          <w:sz w:val="28"/>
          <w:szCs w:val="25"/>
          <w:cs/>
          <w:lang w:bidi="ne-NP"/>
        </w:rPr>
        <w:t xml:space="preserve"> प्रशिक्षक प्रशिक्षण </w:t>
      </w:r>
      <w:r w:rsidRPr="002F4846">
        <w:rPr>
          <w:rFonts w:ascii="Nirmala UI" w:hAnsi="Nirmala UI" w:cs="Nirmala UI"/>
          <w:sz w:val="28"/>
          <w:szCs w:val="25"/>
          <w:cs/>
          <w:lang w:bidi="ne-NP"/>
        </w:rPr>
        <w:t xml:space="preserve"> त</w:t>
      </w:r>
      <w:r>
        <w:rPr>
          <w:rFonts w:ascii="Nirmala UI" w:hAnsi="Nirmala UI" w:cs="Nirmala UI"/>
          <w:sz w:val="28"/>
          <w:szCs w:val="25"/>
          <w:cs/>
          <w:lang w:bidi="ne-NP"/>
        </w:rPr>
        <w:t>ालिमपछि नेपाल  अपाङ्ग म</w:t>
      </w:r>
      <w:r>
        <w:rPr>
          <w:rFonts w:ascii="Nirmala UI" w:hAnsi="Nirmala UI" w:cs="Nirmala UI" w:hint="cs"/>
          <w:sz w:val="28"/>
          <w:szCs w:val="25"/>
          <w:cs/>
          <w:lang w:bidi="ne-NP"/>
        </w:rPr>
        <w:t>हिला संघले</w:t>
      </w:r>
      <w:r w:rsidR="006A70CE">
        <w:rPr>
          <w:rFonts w:ascii="Nirmala UI" w:hAnsi="Nirmala UI" w:cs="Nirmala UI" w:hint="cs"/>
          <w:sz w:val="28"/>
          <w:szCs w:val="25"/>
          <w:cs/>
          <w:lang w:bidi="ne-NP"/>
        </w:rPr>
        <w:t xml:space="preserve"> विश्व शिक्षासँग कै साझेदारीमा </w:t>
      </w:r>
      <w:r>
        <w:rPr>
          <w:rFonts w:ascii="Nirmala UI" w:hAnsi="Nirmala UI" w:cs="Nirmala UI" w:hint="cs"/>
          <w:sz w:val="28"/>
          <w:szCs w:val="25"/>
          <w:cs/>
          <w:lang w:bidi="ne-NP"/>
        </w:rPr>
        <w:t xml:space="preserve"> शिक्षक तालिमको आयोजना गर्‍यो । </w:t>
      </w:r>
    </w:p>
    <w:p w:rsidR="00EB2152" w:rsidRDefault="00EB2152" w:rsidP="0005447A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hi-IN"/>
        </w:rPr>
      </w:pPr>
    </w:p>
    <w:p w:rsidR="005E6FB7" w:rsidRDefault="0008597B" w:rsidP="0005447A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6C63E045" wp14:editId="4E9FB65E">
                <wp:simplePos x="0" y="0"/>
                <wp:positionH relativeFrom="column">
                  <wp:posOffset>1905</wp:posOffset>
                </wp:positionH>
                <wp:positionV relativeFrom="paragraph">
                  <wp:posOffset>73660</wp:posOffset>
                </wp:positionV>
                <wp:extent cx="3395345" cy="635"/>
                <wp:effectExtent l="0" t="0" r="0" b="6985"/>
                <wp:wrapSquare wrapText="bothSides"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3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F2BF6" w:rsidRPr="009D0D14" w:rsidRDefault="00BF2BF6" w:rsidP="00BF2BF6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16"/>
                                <w:szCs w:val="16"/>
                                <w:lang w:bidi="ne-NP"/>
                              </w:rPr>
                            </w:pPr>
                            <w:r w:rsidRPr="009D0D14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 सिकाइको समा</w:t>
                            </w:r>
                            <w:r w:rsidR="0011636C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वेशी ढाँचा सम्बन्धी</w:t>
                            </w:r>
                            <w:r w:rsidRPr="009D0D14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 तालिममा सहभागी शिक्षक</w:t>
                            </w:r>
                            <w:r w:rsidR="0011636C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 xml:space="preserve"> र प्रशिक्षक</w:t>
                            </w:r>
                            <w:r w:rsidRPr="009D0D14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हर</w:t>
                            </w:r>
                            <w:r w:rsidR="007401EE">
                              <w:rPr>
                                <w:rFonts w:cs="Mangal" w:hint="cs"/>
                                <w:sz w:val="16"/>
                                <w:szCs w:val="16"/>
                                <w:cs/>
                                <w:lang w:bidi="ne-NP"/>
                              </w:rPr>
                              <w:t>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63E045" id="Text Box 231" o:spid="_x0000_s1050" type="#_x0000_t202" style="position:absolute;left:0;text-align:left;margin-left:.15pt;margin-top:5.8pt;width:267.35pt;height:.05pt;z-index:251755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" stroked="f">
                <v:textbox style="mso-fit-shape-to-text:t" inset="0,0,0,0">
                  <w:txbxContent>
                    <w:p w:rsidR="00BF2BF6" w:rsidRPr="009D0D14" w:rsidRDefault="00BF2BF6" w:rsidP="00BF2BF6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16"/>
                          <w:szCs w:val="16"/>
                          <w:lang w:bidi="ne-NP"/>
                        </w:rPr>
                      </w:pPr>
                      <w:r w:rsidRPr="009D0D14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 xml:space="preserve"> सिकाइको समा</w:t>
                      </w:r>
                      <w:r w:rsidR="0011636C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>वेशी ढाँचा सम्बन्धी</w:t>
                      </w:r>
                      <w:r w:rsidRPr="009D0D14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 xml:space="preserve"> तालिममा सहभागी शिक्षक</w:t>
                      </w:r>
                      <w:r w:rsidR="0011636C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 xml:space="preserve"> र प्रशिक्षक</w:t>
                      </w:r>
                      <w:r w:rsidRPr="009D0D14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>हर</w:t>
                      </w:r>
                      <w:r w:rsidR="007401EE">
                        <w:rPr>
                          <w:rFonts w:cs="Mangal" w:hint="cs"/>
                          <w:sz w:val="16"/>
                          <w:szCs w:val="16"/>
                          <w:cs/>
                          <w:lang w:bidi="ne-NP"/>
                        </w:rPr>
                        <w:t>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1DAD" w:rsidRPr="00E46775">
        <w:rPr>
          <w:rFonts w:ascii="Nirmala UI" w:hAnsi="Nirmala UI" w:cs="Nirmala UI"/>
          <w:noProof/>
          <w:sz w:val="24"/>
          <w:szCs w:val="24"/>
          <w:cs/>
          <w:lang w:bidi="ne-NP"/>
        </w:rPr>
        <w:drawing>
          <wp:anchor distT="0" distB="0" distL="114300" distR="114300" simplePos="0" relativeHeight="251749888" behindDoc="0" locked="0" layoutInCell="1" allowOverlap="1" wp14:anchorId="04FABC1E" wp14:editId="220F7FA6">
            <wp:simplePos x="0" y="0"/>
            <wp:positionH relativeFrom="column">
              <wp:posOffset>4537075</wp:posOffset>
            </wp:positionH>
            <wp:positionV relativeFrom="paragraph">
              <wp:posOffset>533400</wp:posOffset>
            </wp:positionV>
            <wp:extent cx="2670048" cy="2002536"/>
            <wp:effectExtent l="0" t="0" r="0" b="0"/>
            <wp:wrapSquare wrapText="bothSides"/>
            <wp:docPr id="24" name="Picture 24" descr="D:\DURGA\Three month bulletin\April-June\Photo\D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RGA\Three month bulletin\April-June\Photo\D\IMG_0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48" cy="200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सिकाईको 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>समावेशी ढाँ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>चा-</w:t>
      </w:r>
      <w:r w:rsidR="005E6FB7" w:rsidRPr="009600A8">
        <w:rPr>
          <w:rFonts w:ascii="Nirmala UI" w:hAnsi="Nirmala UI" w:cs="Nirmala UI"/>
          <w:sz w:val="24"/>
          <w:szCs w:val="24"/>
          <w:lang w:bidi="hi-IN"/>
        </w:rPr>
        <w:t>U</w:t>
      </w:r>
      <w:r w:rsidR="005E6FB7">
        <w:rPr>
          <w:rFonts w:ascii="Nirmala UI" w:hAnsi="Nirmala UI" w:cs="Nirmala UI"/>
          <w:sz w:val="24"/>
          <w:szCs w:val="24"/>
          <w:lang w:bidi="hi-IN"/>
        </w:rPr>
        <w:t xml:space="preserve">universal </w:t>
      </w:r>
      <w:r w:rsidR="005E6FB7" w:rsidRPr="009600A8">
        <w:rPr>
          <w:rFonts w:ascii="Nirmala UI" w:hAnsi="Nirmala UI" w:cs="Nirmala UI"/>
          <w:sz w:val="24"/>
          <w:szCs w:val="24"/>
          <w:lang w:bidi="hi-IN"/>
        </w:rPr>
        <w:t>D</w:t>
      </w:r>
      <w:r w:rsidR="005E6FB7">
        <w:rPr>
          <w:rFonts w:ascii="Nirmala UI" w:hAnsi="Nirmala UI" w:cs="Nirmala UI"/>
          <w:sz w:val="24"/>
          <w:szCs w:val="24"/>
          <w:lang w:bidi="hi-IN"/>
        </w:rPr>
        <w:t xml:space="preserve">esign for </w:t>
      </w:r>
      <w:r w:rsidR="005E6FB7" w:rsidRPr="009600A8">
        <w:rPr>
          <w:rFonts w:ascii="Nirmala UI" w:hAnsi="Nirmala UI" w:cs="Nirmala UI"/>
          <w:sz w:val="24"/>
          <w:szCs w:val="24"/>
          <w:lang w:bidi="hi-IN"/>
        </w:rPr>
        <w:t>L</w:t>
      </w:r>
      <w:r w:rsidR="005E6FB7">
        <w:rPr>
          <w:rFonts w:ascii="Nirmala UI" w:hAnsi="Nirmala UI" w:cs="Nirmala UI"/>
          <w:sz w:val="24"/>
          <w:szCs w:val="24"/>
          <w:lang w:bidi="hi-IN"/>
        </w:rPr>
        <w:t xml:space="preserve">earning (UDL) 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 xml:space="preserve"> मा </w:t>
      </w:r>
      <w:r w:rsidR="005E6FB7" w:rsidRPr="009600A8">
        <w:rPr>
          <w:rFonts w:ascii="Nirmala UI" w:hAnsi="Nirmala UI" w:cs="Nirmala UI"/>
          <w:sz w:val="24"/>
          <w:szCs w:val="24"/>
          <w:lang w:bidi="hi-IN"/>
        </w:rPr>
        <w:t xml:space="preserve">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आधारित शैक्षिक प्रविधिको प्रयोग </w:t>
      </w:r>
      <w:r w:rsidR="0011624A">
        <w:rPr>
          <w:rFonts w:ascii="Nirmala UI" w:hAnsi="Nirmala UI" w:cs="Nirmala UI"/>
          <w:sz w:val="24"/>
          <w:szCs w:val="24"/>
          <w:cs/>
          <w:lang w:bidi="ne-NP"/>
        </w:rPr>
        <w:t>गर</w:t>
      </w:r>
      <w:r w:rsidR="0011624A">
        <w:rPr>
          <w:rFonts w:ascii="Nirmala UI" w:hAnsi="Nirmala UI" w:cs="Nirmala UI" w:hint="cs"/>
          <w:sz w:val="24"/>
          <w:szCs w:val="24"/>
          <w:cs/>
          <w:lang w:bidi="ne-NP"/>
        </w:rPr>
        <w:t xml:space="preserve">ी 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>सिकाईमा विविधता र आवश्यकता सम्बोधन</w:t>
      </w:r>
      <w:r w:rsidR="005E6FB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गर्न सहजीकरण गर्न</w:t>
      </w:r>
      <w:r w:rsidR="009052A3">
        <w:rPr>
          <w:rFonts w:ascii="Nirmala UI" w:hAnsi="Nirmala UI" w:cs="Nirmala UI" w:hint="cs"/>
          <w:sz w:val="24"/>
          <w:szCs w:val="24"/>
          <w:cs/>
          <w:lang w:bidi="ne-NP"/>
        </w:rPr>
        <w:t>े उद्देश्यले</w:t>
      </w:r>
      <w:r w:rsidR="005E6FB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तालिमको आयोजना गरिएको हो । </w:t>
      </w:r>
    </w:p>
    <w:p w:rsidR="005E6FB7" w:rsidRDefault="001F6E9B" w:rsidP="0005447A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/>
          <w:noProof/>
          <w:sz w:val="24"/>
          <w:szCs w:val="24"/>
          <w:lang w:bidi="ne-NP"/>
        </w:rPr>
        <w:drawing>
          <wp:anchor distT="0" distB="0" distL="114300" distR="114300" simplePos="0" relativeHeight="251804160" behindDoc="0" locked="0" layoutInCell="1" allowOverlap="1" wp14:anchorId="656D0BDD" wp14:editId="236CFFBE">
            <wp:simplePos x="0" y="0"/>
            <wp:positionH relativeFrom="column">
              <wp:posOffset>168910</wp:posOffset>
            </wp:positionH>
            <wp:positionV relativeFrom="paragraph">
              <wp:posOffset>240030</wp:posOffset>
            </wp:positionV>
            <wp:extent cx="2651760" cy="2011680"/>
            <wp:effectExtent l="0" t="0" r="0" b="7620"/>
            <wp:wrapSquare wrapText="bothSides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950"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56702E38" wp14:editId="28A9EC04">
                <wp:simplePos x="0" y="0"/>
                <wp:positionH relativeFrom="column">
                  <wp:posOffset>4531746</wp:posOffset>
                </wp:positionH>
                <wp:positionV relativeFrom="paragraph">
                  <wp:posOffset>1152525</wp:posOffset>
                </wp:positionV>
                <wp:extent cx="2678375" cy="635"/>
                <wp:effectExtent l="0" t="0" r="8255" b="9525"/>
                <wp:wrapSquare wrapText="bothSides"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83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F1B46" w:rsidRPr="00F25373" w:rsidRDefault="00E343A0" w:rsidP="006F1B46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14"/>
                                <w:szCs w:val="14"/>
                                <w:lang w:bidi="ne-NP"/>
                              </w:rPr>
                            </w:pPr>
                            <w:r>
                              <w:rPr>
                                <w:rFonts w:cs="Mangal" w:hint="cs"/>
                                <w:sz w:val="14"/>
                                <w:szCs w:val="14"/>
                                <w:cs/>
                                <w:lang w:bidi="ne-NP"/>
                              </w:rPr>
                              <w:t xml:space="preserve"> बहिरा स्कुल </w:t>
                            </w:r>
                            <w:r w:rsidR="0047122D">
                              <w:rPr>
                                <w:rFonts w:cs="Mangal" w:hint="cs"/>
                                <w:sz w:val="14"/>
                                <w:szCs w:val="14"/>
                                <w:cs/>
                                <w:lang w:bidi="ne-NP"/>
                              </w:rPr>
                              <w:t>काभ्रेकी</w:t>
                            </w:r>
                            <w:r w:rsidR="006F1B46" w:rsidRPr="00F25373">
                              <w:rPr>
                                <w:rFonts w:cs="Mangal" w:hint="cs"/>
                                <w:sz w:val="14"/>
                                <w:szCs w:val="14"/>
                                <w:cs/>
                                <w:lang w:bidi="ne-NP"/>
                              </w:rPr>
                              <w:t xml:space="preserve"> सहभागी सांकेतिक भाषामार्फत आफ्नो भनाइ राख्दै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702E38" id="Text Box 224" o:spid="_x0000_s1050" type="#_x0000_t202" style="position:absolute;left:0;text-align:left;margin-left:356.85pt;margin-top:90.75pt;width:210.9pt;height:.05pt;z-index:25175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" stroked="f">
                <v:textbox style="mso-fit-shape-to-text:t" inset="0,0,0,0">
                  <w:txbxContent>
                    <w:p w:rsidR="006F1B46" w:rsidRPr="00F25373" w:rsidRDefault="00E343A0" w:rsidP="006F1B46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14"/>
                          <w:szCs w:val="14"/>
                          <w:lang w:bidi="ne-NP"/>
                        </w:rPr>
                      </w:pPr>
                      <w:r>
                        <w:rPr>
                          <w:rFonts w:cs="Mangal" w:hint="cs"/>
                          <w:sz w:val="14"/>
                          <w:szCs w:val="14"/>
                          <w:cs/>
                          <w:lang w:bidi="ne-NP"/>
                        </w:rPr>
                        <w:t xml:space="preserve"> बहिरा स्कुल </w:t>
                      </w:r>
                      <w:r w:rsidR="0047122D">
                        <w:rPr>
                          <w:rFonts w:cs="Mangal" w:hint="cs"/>
                          <w:sz w:val="14"/>
                          <w:szCs w:val="14"/>
                          <w:cs/>
                          <w:lang w:bidi="ne-NP"/>
                        </w:rPr>
                        <w:t>काभ्रेकी</w:t>
                      </w:r>
                      <w:r w:rsidR="006F1B46" w:rsidRPr="00F25373">
                        <w:rPr>
                          <w:rFonts w:cs="Mangal" w:hint="cs"/>
                          <w:sz w:val="14"/>
                          <w:szCs w:val="14"/>
                          <w:cs/>
                          <w:lang w:bidi="ne-NP"/>
                        </w:rPr>
                        <w:t xml:space="preserve"> सहभागी सांकेतिक भाषामार्फत आफ्नो भनाइ राख्दै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E6FB7">
        <w:rPr>
          <w:rFonts w:ascii="Nirmala UI" w:hAnsi="Nirmala UI" w:cs="Nirmala UI"/>
          <w:sz w:val="24"/>
          <w:szCs w:val="24"/>
          <w:cs/>
          <w:lang w:bidi="hi-IN"/>
        </w:rPr>
        <w:t xml:space="preserve">  </w:t>
      </w:r>
      <w:r w:rsidR="005E6FB7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प्रारम्भिक 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>तहका</w:t>
      </w:r>
      <w:r w:rsidR="009E160A">
        <w:rPr>
          <w:rFonts w:ascii="Nirmala UI" w:hAnsi="Nirmala UI" w:cs="Nirmala UI"/>
          <w:sz w:val="24"/>
          <w:szCs w:val="24"/>
          <w:cs/>
          <w:lang w:bidi="hi-IN"/>
        </w:rPr>
        <w:t xml:space="preserve"> बालबालिकाको सिकाई उप</w:t>
      </w:r>
      <w:r w:rsidR="009E160A">
        <w:rPr>
          <w:rFonts w:ascii="Nirmala UI" w:hAnsi="Nirmala UI" w:cs="Nirmala UI" w:hint="cs"/>
          <w:sz w:val="24"/>
          <w:szCs w:val="24"/>
          <w:cs/>
          <w:lang w:bidi="ne-NP"/>
        </w:rPr>
        <w:t xml:space="preserve">लब्धीमा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सुधार </w:t>
      </w:r>
      <w:r w:rsidR="005E6FB7">
        <w:rPr>
          <w:rFonts w:ascii="Nirmala UI" w:hAnsi="Nirmala UI" w:cs="Nirmala UI"/>
          <w:sz w:val="24"/>
          <w:szCs w:val="24"/>
          <w:cs/>
          <w:lang w:bidi="ne-NP"/>
        </w:rPr>
        <w:t>गर्</w:t>
      </w:r>
      <w:r w:rsidR="005E6FB7">
        <w:rPr>
          <w:rFonts w:ascii="Nirmala UI" w:hAnsi="Nirmala UI" w:cs="Nirmala UI" w:hint="cs"/>
          <w:sz w:val="24"/>
          <w:szCs w:val="24"/>
          <w:cs/>
          <w:lang w:bidi="ne-NP"/>
        </w:rPr>
        <w:t xml:space="preserve">न सहयोग पुर्‍याइ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सिकाईको 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>समावेसी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 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>ढाँ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>चालाई स्थ</w:t>
      </w:r>
      <w:r w:rsidR="009052A3">
        <w:rPr>
          <w:rFonts w:ascii="Nirmala UI" w:hAnsi="Nirmala UI" w:cs="Nirmala UI"/>
          <w:sz w:val="24"/>
          <w:szCs w:val="24"/>
          <w:cs/>
          <w:lang w:bidi="hi-IN"/>
        </w:rPr>
        <w:t xml:space="preserve">ानीयकरण गर्दै यसको प्रयोगमा व्यापकता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 ल्याउन शिक्षक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 xml:space="preserve">को क्षमता विकास </w:t>
      </w:r>
      <w:r w:rsidR="005E6FB7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गर्ने उद्देश्यले  यो तालिमको  आयोजना गरिएको हो ।</w:t>
      </w:r>
    </w:p>
    <w:p w:rsidR="000D0A87" w:rsidRDefault="00207C8F" w:rsidP="0005447A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274390D6" wp14:editId="66183117">
                <wp:simplePos x="0" y="0"/>
                <wp:positionH relativeFrom="column">
                  <wp:posOffset>88265</wp:posOffset>
                </wp:positionH>
                <wp:positionV relativeFrom="paragraph">
                  <wp:posOffset>161290</wp:posOffset>
                </wp:positionV>
                <wp:extent cx="3021330" cy="186055"/>
                <wp:effectExtent l="0" t="0" r="7620" b="4445"/>
                <wp:wrapSquare wrapText="bothSides"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1330" cy="1860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81273" w:rsidRPr="00F25373" w:rsidRDefault="005757B4" w:rsidP="00A81273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14"/>
                                <w:szCs w:val="14"/>
                                <w:lang w:bidi="ne-NP"/>
                              </w:rPr>
                            </w:pPr>
                            <w:r>
                              <w:rPr>
                                <w:rFonts w:cs="Mangal" w:hint="cs"/>
                                <w:sz w:val="14"/>
                                <w:szCs w:val="14"/>
                                <w:cs/>
                                <w:lang w:bidi="ne-NP"/>
                              </w:rPr>
                              <w:t xml:space="preserve"> तालिममा दृष्टिविहीन सहभागी आफ्नो अनुभव सुनाउँदै </w:t>
                            </w:r>
                          </w:p>
                          <w:p w:rsidR="00A81273" w:rsidRPr="00E76634" w:rsidRDefault="00A81273" w:rsidP="00A81273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390D6" id="Text Box 282" o:spid="_x0000_s1052" type="#_x0000_t202" style="position:absolute;left:0;text-align:left;margin-left:6.95pt;margin-top:12.7pt;width:237.9pt;height:14.6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" stroked="f">
                <v:textbox inset="0,0,0,0">
                  <w:txbxContent>
                    <w:p w:rsidR="00A81273" w:rsidRPr="00F25373" w:rsidRDefault="005757B4" w:rsidP="00A81273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14"/>
                          <w:szCs w:val="14"/>
                          <w:lang w:bidi="ne-NP"/>
                        </w:rPr>
                      </w:pPr>
                      <w:r>
                        <w:rPr>
                          <w:rFonts w:cs="Mangal" w:hint="cs"/>
                          <w:sz w:val="14"/>
                          <w:szCs w:val="14"/>
                          <w:cs/>
                          <w:lang w:bidi="ne-NP"/>
                        </w:rPr>
                        <w:t xml:space="preserve"> तालिममा दृष्टिविहीन सहभागी आफ्नो अनुभव सुनाउँदै </w:t>
                      </w:r>
                    </w:p>
                    <w:p w:rsidR="00A81273" w:rsidRPr="00E76634" w:rsidRDefault="00A81273" w:rsidP="00A81273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</w:p>
    <w:p w:rsidR="009052A3" w:rsidRDefault="005E6FB7" w:rsidP="0005447A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9600A8">
        <w:rPr>
          <w:rFonts w:ascii="Nirmala UI" w:hAnsi="Nirmala UI" w:cs="Nirmala UI"/>
          <w:sz w:val="24"/>
          <w:szCs w:val="24"/>
          <w:cs/>
          <w:lang w:bidi="hi-IN"/>
        </w:rPr>
        <w:t>अपाङ्गता</w:t>
      </w:r>
      <w:r w:rsidRPr="009600A8">
        <w:rPr>
          <w:rFonts w:ascii="Nirmala UI" w:hAnsi="Nirmala UI" w:cs="Nirmala UI"/>
          <w:sz w:val="24"/>
          <w:szCs w:val="24"/>
          <w:lang w:bidi="hi-IN"/>
        </w:rPr>
        <w:t> </w:t>
      </w:r>
      <w:r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भएका बालबालिकालगायत प्रारम्भिक कक्षाका सबै बालबालिकाको भाषिक र पठन सिप सुधारका </w:t>
      </w:r>
      <w:r w:rsidR="00F45FA2">
        <w:rPr>
          <w:rFonts w:ascii="Nirmala UI" w:hAnsi="Nirmala UI" w:cs="Nirmala UI" w:hint="cs"/>
          <w:sz w:val="24"/>
          <w:szCs w:val="24"/>
          <w:cs/>
          <w:lang w:bidi="ne-NP"/>
        </w:rPr>
        <w:t xml:space="preserve">आयोजना गरिएको यो </w:t>
      </w:r>
      <w:r w:rsidRPr="009600A8">
        <w:rPr>
          <w:rFonts w:ascii="Nirmala UI" w:hAnsi="Nirmala UI" w:cs="Nirmala UI"/>
          <w:sz w:val="24"/>
          <w:szCs w:val="24"/>
          <w:cs/>
          <w:lang w:bidi="ne-NP"/>
        </w:rPr>
        <w:t xml:space="preserve">लागि </w:t>
      </w:r>
      <w:r w:rsidRPr="009600A8">
        <w:rPr>
          <w:rFonts w:ascii="Nirmala UI" w:hAnsi="Nirmala UI" w:cs="Nirmala UI"/>
          <w:sz w:val="24"/>
          <w:szCs w:val="24"/>
          <w:cs/>
          <w:lang w:bidi="hi-IN"/>
        </w:rPr>
        <w:t>बागमती</w:t>
      </w:r>
      <w:r w:rsidRPr="009600A8">
        <w:rPr>
          <w:rFonts w:ascii="Nirmala UI" w:hAnsi="Nirmala UI" w:cs="Nirmala UI"/>
          <w:sz w:val="24"/>
          <w:szCs w:val="24"/>
          <w:cs/>
          <w:lang w:bidi="ne-NP"/>
        </w:rPr>
        <w:t xml:space="preserve"> प्रदेशको</w:t>
      </w:r>
      <w:r w:rsidR="006A70CE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F45FA2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ललितपुर र काभ्रेका १२ वटा स्कुलका २४ जना </w:t>
      </w:r>
      <w:r w:rsidR="006A70CE">
        <w:rPr>
          <w:rFonts w:ascii="Nirmala UI" w:hAnsi="Nirmala UI" w:cs="Nirmala UI" w:hint="cs"/>
          <w:sz w:val="24"/>
          <w:szCs w:val="24"/>
          <w:cs/>
          <w:lang w:bidi="ne-NP"/>
        </w:rPr>
        <w:t>२४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जना शिक</w:t>
      </w:r>
      <w:r w:rsidR="006A70CE">
        <w:rPr>
          <w:rFonts w:ascii="Nirmala UI" w:hAnsi="Nirmala UI" w:cs="Nirmala UI" w:hint="cs"/>
          <w:sz w:val="24"/>
          <w:szCs w:val="24"/>
          <w:cs/>
          <w:lang w:bidi="ne-NP"/>
        </w:rPr>
        <w:t>्षक</w:t>
      </w:r>
      <w:r w:rsidR="00F45FA2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  <w:r w:rsidR="006A70CE">
        <w:rPr>
          <w:rFonts w:ascii="Nirmala UI" w:hAnsi="Nirmala UI" w:cs="Nirmala UI" w:hint="cs"/>
          <w:sz w:val="24"/>
          <w:szCs w:val="24"/>
          <w:cs/>
          <w:lang w:bidi="ne-NP"/>
        </w:rPr>
        <w:t>सहभागी थिए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। </w:t>
      </w:r>
    </w:p>
    <w:p w:rsidR="000D0A87" w:rsidRDefault="000D0A87" w:rsidP="0005447A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</w:p>
    <w:p w:rsidR="005E6FB7" w:rsidRDefault="00C363AF" w:rsidP="0005447A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तालिम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>शिक्षा मानवश्रोत तथा विकास केन्द्र</w:t>
      </w:r>
      <w:r w:rsidR="009052A3">
        <w:rPr>
          <w:rFonts w:ascii="Nirmala UI" w:hAnsi="Nirmala UI" w:cs="Nirmala UI"/>
          <w:sz w:val="24"/>
          <w:szCs w:val="24"/>
          <w:cs/>
          <w:lang w:bidi="ne-NP"/>
        </w:rPr>
        <w:t xml:space="preserve"> सानोठिमीस</w:t>
      </w:r>
      <w:r w:rsidR="009052A3">
        <w:rPr>
          <w:rFonts w:ascii="Nirmala UI" w:hAnsi="Nirmala UI" w:cs="Nirmala UI" w:hint="cs"/>
          <w:sz w:val="24"/>
          <w:szCs w:val="24"/>
          <w:cs/>
          <w:lang w:bidi="ne-NP"/>
        </w:rPr>
        <w:t>ँग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>को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 समन्वयमा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तयार पारिएको तालिम सामग्रीमा आधारित छ</w:t>
      </w:r>
      <w:r w:rsidR="008D5605">
        <w:rPr>
          <w:rFonts w:ascii="Nirmala UI" w:hAnsi="Nirmala UI" w:cs="Nirmala UI"/>
          <w:sz w:val="24"/>
          <w:szCs w:val="24"/>
          <w:cs/>
          <w:lang w:bidi="ne-NP"/>
        </w:rPr>
        <w:t xml:space="preserve"> </w:t>
      </w:r>
      <w:r w:rsidR="005E6FB7" w:rsidRPr="009600A8">
        <w:rPr>
          <w:rFonts w:ascii="Nirmala UI" w:hAnsi="Nirmala UI" w:cs="Nirmala UI"/>
          <w:sz w:val="24"/>
          <w:szCs w:val="24"/>
          <w:cs/>
          <w:lang w:bidi="ne-NP"/>
        </w:rPr>
        <w:t xml:space="preserve"> । </w:t>
      </w:r>
      <w:r w:rsidR="005E6FB7" w:rsidRPr="009600A8">
        <w:rPr>
          <w:rFonts w:ascii="Nirmala UI" w:hAnsi="Nirmala UI" w:cs="Nirmala UI"/>
          <w:sz w:val="24"/>
          <w:szCs w:val="24"/>
          <w:cs/>
          <w:lang w:bidi="hi-IN"/>
        </w:rPr>
        <w:t xml:space="preserve"> </w:t>
      </w:r>
      <w:r w:rsidR="005E6FB7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</w:p>
    <w:p w:rsidR="001F6E9B" w:rsidRDefault="005E6FB7" w:rsidP="00A90EF7">
      <w:pPr>
        <w:spacing w:line="360" w:lineRule="auto"/>
        <w:jc w:val="both"/>
        <w:rPr>
          <w:rFonts w:ascii="Nirmala UI" w:hAnsi="Nirmala UI" w:cs="Nirmala UI" w:hint="cs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lastRenderedPageBreak/>
        <w:t>तालिममा अपाङ्गता र समावेशी शिक्षा</w:t>
      </w:r>
      <w:r>
        <w:rPr>
          <w:rFonts w:ascii="Nirmala UI" w:hAnsi="Nirmala UI" w:cs="Nirmala UI"/>
          <w:sz w:val="24"/>
          <w:szCs w:val="24"/>
          <w:lang w:bidi="ne-NP"/>
        </w:rPr>
        <w:t>,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प्रारम्भिक पहिचान र व्यक्तिगत शैक्षणिक योजना</w:t>
      </w:r>
      <w:r>
        <w:rPr>
          <w:rFonts w:ascii="Nirmala UI" w:hAnsi="Nirmala UI" w:cs="Nirmala UI"/>
          <w:sz w:val="24"/>
          <w:szCs w:val="24"/>
          <w:lang w:bidi="ne-NP"/>
        </w:rPr>
        <w:t>,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एकिकृत पाठ्यक्रम</w:t>
      </w:r>
      <w:r>
        <w:rPr>
          <w:rFonts w:ascii="Nirmala UI" w:hAnsi="Nirmala UI" w:cs="Nirmala UI"/>
          <w:sz w:val="24"/>
          <w:szCs w:val="24"/>
          <w:lang w:bidi="ne-NP"/>
        </w:rPr>
        <w:t>,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  </w:t>
      </w:r>
      <w:r w:rsidR="009052A3">
        <w:rPr>
          <w:rFonts w:ascii="Nirmala UI" w:hAnsi="Nirmala UI" w:cs="Nirmala UI" w:hint="cs"/>
          <w:sz w:val="24"/>
          <w:szCs w:val="24"/>
          <w:cs/>
          <w:lang w:bidi="ne-NP"/>
        </w:rPr>
        <w:t xml:space="preserve">पाठ्यक्रम विविधिकरण 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>सिकाइको समावेशी ढाँचा र यसका सिद्धान्त र अपाङ्</w:t>
      </w:r>
      <w:r w:rsidR="00C827CE">
        <w:rPr>
          <w:rFonts w:ascii="Nirmala UI" w:hAnsi="Nirmala UI" w:cs="Nirmala UI" w:hint="cs"/>
          <w:sz w:val="24"/>
          <w:szCs w:val="24"/>
          <w:cs/>
          <w:lang w:bidi="ne-NP"/>
        </w:rPr>
        <w:t>गता र प्रविधिका विषयमा शिक्षकहरू</w:t>
      </w:r>
      <w:r w:rsidR="001F6E9B">
        <w:rPr>
          <w:rFonts w:ascii="Nirmala UI" w:hAnsi="Nirmala UI" w:cs="Nirmala UI" w:hint="cs"/>
          <w:sz w:val="24"/>
          <w:szCs w:val="24"/>
          <w:cs/>
          <w:lang w:bidi="ne-NP"/>
        </w:rPr>
        <w:t>लाई तालिम दिइने छ ।</w:t>
      </w:r>
    </w:p>
    <w:p w:rsidR="005A6F30" w:rsidRPr="005A6F30" w:rsidRDefault="00322DC9" w:rsidP="005A6F30">
      <w:pPr>
        <w:shd w:val="clear" w:color="auto" w:fill="4472C4" w:themeFill="accent1"/>
        <w:spacing w:line="360" w:lineRule="auto"/>
        <w:jc w:val="both"/>
        <w:rPr>
          <w:rFonts w:ascii="Nirmala UI" w:hAnsi="Nirmala UI" w:cs="Nirmala UI"/>
          <w:sz w:val="44"/>
          <w:szCs w:val="4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 w:rsidR="00A6704E" w:rsidRPr="00A6704E">
        <w:rPr>
          <w:rFonts w:ascii="Nirmala UI" w:hAnsi="Nirmala UI" w:cs="Nirmala UI" w:hint="cs"/>
          <w:sz w:val="44"/>
          <w:szCs w:val="44"/>
          <w:cs/>
          <w:lang w:bidi="ne-NP"/>
        </w:rPr>
        <w:t>संक्षिप्त</w:t>
      </w:r>
    </w:p>
    <w:p w:rsidR="00ED56F9" w:rsidRDefault="00ED56F9" w:rsidP="00A90EF7">
      <w:pPr>
        <w:spacing w:line="360" w:lineRule="auto"/>
        <w:jc w:val="both"/>
        <w:rPr>
          <w:rFonts w:ascii="Nirmala UI" w:hAnsi="Nirmala UI" w:cs="Nirmala UI"/>
          <w:b/>
          <w:bCs/>
          <w:sz w:val="24"/>
          <w:szCs w:val="24"/>
          <w:lang w:bidi="ne-NP"/>
        </w:rPr>
      </w:pPr>
    </w:p>
    <w:p w:rsidR="00ED56F9" w:rsidRPr="005A6F30" w:rsidRDefault="005A6F30" w:rsidP="00A90EF7">
      <w:pPr>
        <w:spacing w:line="360" w:lineRule="auto"/>
        <w:jc w:val="both"/>
        <w:rPr>
          <w:rFonts w:ascii="Nirmala UI" w:hAnsi="Nirmala UI" w:cs="Nirmala UI" w:hint="cs"/>
          <w:b/>
          <w:bCs/>
          <w:sz w:val="32"/>
          <w:szCs w:val="32"/>
          <w:lang w:bidi="ne-NP"/>
        </w:rPr>
      </w:pPr>
      <w:r w:rsidRPr="00D95A69">
        <w:rPr>
          <w:rFonts w:ascii="Nirmala UI" w:hAnsi="Nirmala UI" w:cs="Nirmala UI"/>
          <w:b/>
          <w:bCs/>
          <w:noProof/>
          <w:sz w:val="32"/>
          <w:szCs w:val="32"/>
          <w:lang w:bidi="ne-NP"/>
        </w:rPr>
        <w:drawing>
          <wp:anchor distT="0" distB="0" distL="114300" distR="114300" simplePos="0" relativeHeight="251833856" behindDoc="0" locked="0" layoutInCell="1" allowOverlap="1" wp14:anchorId="4765B555" wp14:editId="23EA6BBA">
            <wp:simplePos x="0" y="0"/>
            <wp:positionH relativeFrom="column">
              <wp:posOffset>-228600</wp:posOffset>
            </wp:positionH>
            <wp:positionV relativeFrom="paragraph">
              <wp:posOffset>321310</wp:posOffset>
            </wp:positionV>
            <wp:extent cx="3886200" cy="2048256"/>
            <wp:effectExtent l="0" t="0" r="0" b="9525"/>
            <wp:wrapSquare wrapText="bothSides"/>
            <wp:docPr id="3" name="Picture 3" descr="D:\DURGA\Photo 2022\meeting with CBM\Meeting with Andor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RGA\Photo 2022\meeting with CBM\Meeting with Andors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" t="11111" r="-1385"/>
                    <a:stretch/>
                  </pic:blipFill>
                  <pic:spPr bwMode="auto">
                    <a:xfrm>
                      <a:off x="0" y="0"/>
                      <a:ext cx="3886200" cy="20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 w:rsidRPr="005A6F30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 xml:space="preserve"> कार्यक्रमको समिक्षा</w:t>
      </w:r>
    </w:p>
    <w:p w:rsidR="005B07F1" w:rsidRPr="00E634B0" w:rsidRDefault="00916E19" w:rsidP="00A90EF7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753247">
        <w:rPr>
          <w:rFonts w:ascii="Nirmala UI" w:hAnsi="Nirmala UI" w:cs="Nirmala UI"/>
          <w:noProof/>
          <w:sz w:val="24"/>
          <w:szCs w:val="24"/>
          <w:cs/>
          <w:lang w:bidi="ne-NP"/>
        </w:rPr>
        <w:drawing>
          <wp:anchor distT="0" distB="0" distL="114300" distR="114300" simplePos="0" relativeHeight="251815424" behindDoc="0" locked="0" layoutInCell="1" allowOverlap="1" wp14:anchorId="242FE388" wp14:editId="5C388C55">
            <wp:simplePos x="0" y="0"/>
            <wp:positionH relativeFrom="column">
              <wp:posOffset>2966720</wp:posOffset>
            </wp:positionH>
            <wp:positionV relativeFrom="paragraph">
              <wp:posOffset>2388235</wp:posOffset>
            </wp:positionV>
            <wp:extent cx="4206240" cy="1993265"/>
            <wp:effectExtent l="0" t="0" r="3810" b="6985"/>
            <wp:wrapSquare wrapText="bothSides"/>
            <wp:docPr id="8" name="Picture 8" descr="D:\DURGA\Photo 2022\meeting with CBM\Meeting with 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RGA\Photo 2022\meeting with CBM\Meeting with Ev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58" r="3247" b="9799"/>
                    <a:stretch/>
                  </pic:blipFill>
                  <pic:spPr bwMode="auto">
                    <a:xfrm>
                      <a:off x="0" y="0"/>
                      <a:ext cx="420624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313">
        <w:rPr>
          <w:noProof/>
          <w:lang w:bidi="ne-NP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54031D9C" wp14:editId="1693C1B7">
                <wp:simplePos x="0" y="0"/>
                <wp:positionH relativeFrom="column">
                  <wp:posOffset>-62865</wp:posOffset>
                </wp:positionH>
                <wp:positionV relativeFrom="paragraph">
                  <wp:posOffset>2389505</wp:posOffset>
                </wp:positionV>
                <wp:extent cx="3291840" cy="174625"/>
                <wp:effectExtent l="0" t="0" r="381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1840" cy="1746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E06E5" w:rsidRPr="00FE06E5" w:rsidRDefault="00FE06E5" w:rsidP="00FE06E5">
                            <w:pPr>
                              <w:pStyle w:val="Caption"/>
                              <w:rPr>
                                <w:rFonts w:ascii="Nirmala UI" w:hAnsi="Nirmala UI" w:cstheme="minorBidi"/>
                                <w:b/>
                                <w:bCs/>
                                <w:noProof/>
                                <w:color w:val="212120"/>
                                <w:sz w:val="32"/>
                                <w:szCs w:val="16"/>
                                <w:cs/>
                                <w:lang w:bidi="ne-NP"/>
                              </w:rPr>
                            </w:pPr>
                            <w:r>
                              <w:rPr>
                                <w:rFonts w:cstheme="minorBidi" w:hint="cs"/>
                                <w:szCs w:val="16"/>
                                <w:cs/>
                                <w:lang w:bidi="ne-NP"/>
                              </w:rPr>
                              <w:t>सीवीएम ग्लोवलका समावेशी निर्देशक एण्डर्सनसँग समीक्षा वैठक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31D9C" id="Text Box 7" o:spid="_x0000_s1053" type="#_x0000_t202" style="position:absolute;left:0;text-align:left;margin-left:-4.95pt;margin-top:188.15pt;width:259.2pt;height:13.7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" stroked="f">
                <v:textbox inset="0,0,0,0">
                  <w:txbxContent>
                    <w:p w:rsidR="00FE06E5" w:rsidRPr="00FE06E5" w:rsidRDefault="00FE06E5" w:rsidP="00FE06E5">
                      <w:pPr>
                        <w:pStyle w:val="Caption"/>
                        <w:rPr>
                          <w:rFonts w:ascii="Nirmala UI" w:hAnsi="Nirmala UI" w:cstheme="minorBidi"/>
                          <w:b/>
                          <w:bCs/>
                          <w:noProof/>
                          <w:color w:val="212120"/>
                          <w:sz w:val="32"/>
                          <w:szCs w:val="16"/>
                          <w:cs/>
                          <w:lang w:bidi="ne-NP"/>
                        </w:rPr>
                      </w:pPr>
                      <w:r>
                        <w:rPr>
                          <w:rFonts w:cstheme="minorBidi" w:hint="cs"/>
                          <w:szCs w:val="16"/>
                          <w:cs/>
                          <w:lang w:bidi="ne-NP"/>
                        </w:rPr>
                        <w:t>सीवीएम ग्लोवलका समावेशी निर्देशक एण्डर्सनसँग समीक्षा वैठक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1691D" w:rsidRPr="00E634B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यो त्रैमासिकमा </w:t>
      </w:r>
      <w:r w:rsidR="00E634B0">
        <w:rPr>
          <w:rFonts w:ascii="Nirmala UI" w:hAnsi="Nirmala UI" w:cs="Nirmala UI" w:hint="cs"/>
          <w:sz w:val="24"/>
          <w:szCs w:val="24"/>
          <w:cs/>
          <w:lang w:bidi="ne-NP"/>
        </w:rPr>
        <w:t>सीवीएम नेपाल र सिवीएम ग्लोवलबाट पहिचान परियोजनाका गतिविधि कार्यान्वयनका लागि निरन्तर समीक्षा गरी सुझावहरूका ल</w:t>
      </w:r>
      <w:r w:rsidR="007914AF">
        <w:rPr>
          <w:rFonts w:ascii="Nirmala UI" w:hAnsi="Nirmala UI" w:cs="Nirmala UI" w:hint="cs"/>
          <w:sz w:val="24"/>
          <w:szCs w:val="24"/>
          <w:cs/>
          <w:lang w:bidi="ne-NP"/>
        </w:rPr>
        <w:t>ागि वैठकहर</w:t>
      </w:r>
      <w:r w:rsidR="00DF75FE">
        <w:rPr>
          <w:rFonts w:ascii="Nirmala UI" w:hAnsi="Nirmala UI" w:cs="Nirmala UI" w:hint="cs"/>
          <w:sz w:val="24"/>
          <w:szCs w:val="24"/>
          <w:cs/>
          <w:lang w:bidi="ne-NP"/>
        </w:rPr>
        <w:t>ू</w:t>
      </w:r>
      <w:r w:rsidR="00E634B0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भए । </w:t>
      </w:r>
      <w:r w:rsidR="000312B6">
        <w:rPr>
          <w:rFonts w:ascii="Nirmala UI" w:hAnsi="Nirmala UI" w:cs="Nirmala UI" w:hint="cs"/>
          <w:sz w:val="24"/>
          <w:szCs w:val="24"/>
          <w:cs/>
          <w:lang w:bidi="ne-NP"/>
        </w:rPr>
        <w:t>सिवीएम नेपालका तर्फबाट कार्यक्रम व्यवस्थापक मिलन</w:t>
      </w:r>
      <w:r w:rsidR="00BE7EB4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पौडेल</w:t>
      </w:r>
      <w:r w:rsidR="00BE7EB4"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BE7EB4">
        <w:rPr>
          <w:rFonts w:ascii="Nirmala UI" w:hAnsi="Nirmala UI" w:cs="Nirmala UI" w:hint="cs"/>
          <w:sz w:val="24"/>
          <w:szCs w:val="24"/>
          <w:cs/>
          <w:lang w:bidi="ne-NP"/>
        </w:rPr>
        <w:t>कार्यक्रम अधिकृत</w:t>
      </w:r>
      <w:r w:rsidR="000312B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विमल पौडेल</w:t>
      </w:r>
      <w:r w:rsidR="00BE7EB4">
        <w:rPr>
          <w:rFonts w:ascii="Nirmala UI" w:hAnsi="Nirmala UI" w:cs="Nirmala UI"/>
          <w:sz w:val="24"/>
          <w:szCs w:val="24"/>
          <w:lang w:bidi="ne-NP"/>
        </w:rPr>
        <w:t>,</w:t>
      </w:r>
      <w:r w:rsidR="000312B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सीविएम ग्लोवलका </w:t>
      </w:r>
      <w:r w:rsidR="009E4765">
        <w:rPr>
          <w:rFonts w:ascii="Nirmala UI" w:hAnsi="Nirmala UI" w:cs="Nirmala UI" w:hint="cs"/>
          <w:sz w:val="24"/>
          <w:szCs w:val="24"/>
          <w:cs/>
          <w:lang w:bidi="ne-NP"/>
        </w:rPr>
        <w:t xml:space="preserve">समावेशी निर्देशक एण्डर्सन र </w:t>
      </w:r>
      <w:r w:rsidR="007914AF">
        <w:rPr>
          <w:rFonts w:ascii="Nirmala UI" w:hAnsi="Nirmala UI" w:cs="Nirmala UI" w:hint="cs"/>
          <w:sz w:val="24"/>
          <w:szCs w:val="24"/>
          <w:cs/>
          <w:lang w:bidi="ne-NP"/>
        </w:rPr>
        <w:t xml:space="preserve">इभाले </w:t>
      </w:r>
      <w:r w:rsidR="000312B6">
        <w:rPr>
          <w:rFonts w:ascii="Nirmala UI" w:hAnsi="Nirmala UI" w:cs="Nirmala UI" w:hint="cs"/>
          <w:sz w:val="24"/>
          <w:szCs w:val="24"/>
          <w:cs/>
          <w:lang w:bidi="ne-NP"/>
        </w:rPr>
        <w:t xml:space="preserve">नेपाल </w:t>
      </w:r>
      <w:r w:rsidR="00845215">
        <w:rPr>
          <w:rFonts w:ascii="Nirmala UI" w:hAnsi="Nirmala UI" w:cs="Nirmala UI" w:hint="cs"/>
          <w:sz w:val="24"/>
          <w:szCs w:val="24"/>
          <w:cs/>
          <w:lang w:bidi="ne-NP"/>
        </w:rPr>
        <w:t xml:space="preserve">अपाङ्ग महिला संघका </w:t>
      </w:r>
      <w:r w:rsidR="000312B6">
        <w:rPr>
          <w:rFonts w:ascii="Nirmala UI" w:hAnsi="Nirmala UI" w:cs="Nirmala UI" w:hint="cs"/>
          <w:sz w:val="24"/>
          <w:szCs w:val="24"/>
          <w:cs/>
          <w:lang w:bidi="ne-NP"/>
        </w:rPr>
        <w:t>अध्यक्ष</w:t>
      </w:r>
      <w:r w:rsidR="000E0A63">
        <w:rPr>
          <w:rFonts w:ascii="Nirmala UI" w:hAnsi="Nirmala UI" w:cs="Nirmala UI"/>
          <w:sz w:val="24"/>
          <w:szCs w:val="24"/>
          <w:lang w:bidi="ne-NP"/>
        </w:rPr>
        <w:t xml:space="preserve"> </w:t>
      </w:r>
      <w:r w:rsidR="000E0A63">
        <w:rPr>
          <w:rFonts w:ascii="Nirmala UI" w:hAnsi="Nirmala UI" w:cs="Nirmala UI" w:hint="cs"/>
          <w:sz w:val="24"/>
          <w:szCs w:val="24"/>
          <w:cs/>
          <w:lang w:bidi="ne-NP"/>
        </w:rPr>
        <w:t>टीका दाहाल</w:t>
      </w:r>
      <w:r w:rsidR="000E0A63">
        <w:rPr>
          <w:rFonts w:ascii="Nirmala UI" w:hAnsi="Nirmala UI" w:cs="Nirmala UI"/>
          <w:sz w:val="24"/>
          <w:szCs w:val="24"/>
          <w:lang w:bidi="ne-NP"/>
        </w:rPr>
        <w:t>,</w:t>
      </w:r>
      <w:r w:rsidR="000312B6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महासचिव </w:t>
      </w:r>
      <w:r w:rsidR="000E0A63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मीना पौडेल र </w:t>
      </w:r>
      <w:r w:rsidR="000312B6">
        <w:rPr>
          <w:rFonts w:ascii="Nirmala UI" w:hAnsi="Nirmala UI" w:cs="Nirmala UI" w:hint="cs"/>
          <w:sz w:val="24"/>
          <w:szCs w:val="24"/>
          <w:cs/>
          <w:lang w:bidi="ne-NP"/>
        </w:rPr>
        <w:t>परियोजना</w:t>
      </w:r>
      <w:r w:rsidR="00845215">
        <w:rPr>
          <w:rFonts w:ascii="Nirmala UI" w:hAnsi="Nirmala UI" w:cs="Nirmala UI" w:hint="cs"/>
          <w:sz w:val="24"/>
          <w:szCs w:val="24"/>
          <w:cs/>
          <w:lang w:bidi="ne-NP"/>
        </w:rPr>
        <w:t>का कर्मचारी</w:t>
      </w:r>
      <w:r w:rsidR="000E0A63">
        <w:rPr>
          <w:rFonts w:ascii="Nirmala UI" w:hAnsi="Nirmala UI" w:cs="Nirmala UI" w:hint="cs"/>
          <w:sz w:val="24"/>
          <w:szCs w:val="24"/>
          <w:cs/>
          <w:lang w:bidi="ne-NP"/>
        </w:rPr>
        <w:t>सँग</w:t>
      </w:r>
      <w:r w:rsidR="00845215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कार्यक्रमका बारेमा छलफल गर्नुभयो । </w:t>
      </w:r>
      <w:r w:rsidR="009F4D7A">
        <w:rPr>
          <w:rFonts w:ascii="Nirmala UI" w:hAnsi="Nirmala UI" w:cs="Nirmala UI" w:hint="cs"/>
          <w:sz w:val="24"/>
          <w:szCs w:val="24"/>
          <w:cs/>
          <w:lang w:bidi="ne-NP"/>
        </w:rPr>
        <w:t>यसक्रममा परियोजनाका गतिविधि कार्यान्वयनको अवस्था</w:t>
      </w:r>
      <w:r w:rsidR="00204889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र </w:t>
      </w:r>
      <w:r w:rsidR="009F4D7A">
        <w:rPr>
          <w:rFonts w:ascii="Nirmala UI" w:hAnsi="Nirmala UI" w:cs="Nirmala UI" w:hint="cs"/>
          <w:sz w:val="24"/>
          <w:szCs w:val="24"/>
          <w:cs/>
          <w:lang w:bidi="ne-NP"/>
        </w:rPr>
        <w:t xml:space="preserve">  परियोजना कार्यान्वयनका क्रममा आएका समस्या र चुनौतीका बारेमा छलफल भयो । </w:t>
      </w:r>
    </w:p>
    <w:p w:rsidR="005B07F1" w:rsidRDefault="005B07F1" w:rsidP="00A90EF7">
      <w:pPr>
        <w:spacing w:line="360" w:lineRule="auto"/>
        <w:jc w:val="both"/>
        <w:rPr>
          <w:rFonts w:ascii="Nirmala UI" w:hAnsi="Nirmala UI" w:cs="Nirmala UI"/>
          <w:b/>
          <w:bCs/>
          <w:sz w:val="32"/>
          <w:szCs w:val="32"/>
          <w:lang w:bidi="ne-NP"/>
        </w:rPr>
      </w:pPr>
    </w:p>
    <w:p w:rsidR="00035F77" w:rsidRDefault="00E634B0" w:rsidP="00E634B0">
      <w:pPr>
        <w:spacing w:line="360" w:lineRule="auto"/>
        <w:jc w:val="both"/>
        <w:rPr>
          <w:rFonts w:ascii="Nirmala UI" w:hAnsi="Nirmala UI" w:cs="Nirmala UI"/>
          <w:b/>
          <w:bCs/>
          <w:sz w:val="24"/>
          <w:szCs w:val="24"/>
          <w:lang w:bidi="ne-NP"/>
        </w:rPr>
      </w:pP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sz w:val="24"/>
          <w:szCs w:val="24"/>
          <w:cs/>
          <w:lang w:bidi="ne-NP"/>
        </w:rPr>
        <w:tab/>
      </w:r>
    </w:p>
    <w:p w:rsidR="00035F77" w:rsidRDefault="00035F77" w:rsidP="00E634B0">
      <w:pPr>
        <w:spacing w:line="360" w:lineRule="auto"/>
        <w:jc w:val="both"/>
        <w:rPr>
          <w:rFonts w:ascii="Nirmala UI" w:hAnsi="Nirmala UI" w:cs="Nirmala UI"/>
          <w:b/>
          <w:bCs/>
          <w:sz w:val="24"/>
          <w:szCs w:val="24"/>
          <w:lang w:bidi="ne-NP"/>
        </w:rPr>
      </w:pPr>
    </w:p>
    <w:p w:rsidR="00175D70" w:rsidRDefault="00916E19" w:rsidP="00175D70">
      <w:pPr>
        <w:jc w:val="center"/>
        <w:rPr>
          <w:rFonts w:ascii="Nirmala UI" w:hAnsi="Nirmala UI" w:cs="Nirmala UI"/>
          <w:b/>
          <w:bCs/>
          <w:sz w:val="24"/>
          <w:szCs w:val="24"/>
          <w:lang w:bidi="ne-N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0A29AC9B" wp14:editId="7BCF59E5">
                <wp:simplePos x="0" y="0"/>
                <wp:positionH relativeFrom="column">
                  <wp:posOffset>3778250</wp:posOffset>
                </wp:positionH>
                <wp:positionV relativeFrom="paragraph">
                  <wp:posOffset>186690</wp:posOffset>
                </wp:positionV>
                <wp:extent cx="2416810" cy="254000"/>
                <wp:effectExtent l="0" t="0" r="254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6810" cy="2540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6178B" w:rsidRPr="00AA6A34" w:rsidRDefault="0066178B" w:rsidP="0066178B">
                            <w:pPr>
                              <w:pStyle w:val="Caption"/>
                              <w:rPr>
                                <w:rFonts w:cstheme="minorBidi"/>
                                <w:szCs w:val="16"/>
                                <w:cs/>
                                <w:lang w:bidi="ne-NP"/>
                              </w:rPr>
                            </w:pPr>
                            <w:r>
                              <w:rPr>
                                <w:rFonts w:cstheme="minorBidi" w:hint="cs"/>
                                <w:szCs w:val="16"/>
                                <w:cs/>
                                <w:lang w:bidi="ne-NP"/>
                              </w:rPr>
                              <w:t>सीवीएम ग्लोवलका इभासँग परियोजना समीक्षा वैठक</w:t>
                            </w:r>
                          </w:p>
                          <w:p w:rsidR="0066178B" w:rsidRPr="007001AE" w:rsidRDefault="0066178B" w:rsidP="0066178B">
                            <w:pPr>
                              <w:pStyle w:val="Caption"/>
                              <w:rPr>
                                <w:rFonts w:ascii="Nirmala UI" w:hAnsi="Nirmala UI" w:cs="Nirmala UI" w:hint="cs"/>
                                <w:noProof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9AC9B" id="Text Box 11" o:spid="_x0000_s1054" type="#_x0000_t202" style="position:absolute;left:0;text-align:left;margin-left:297.5pt;margin-top:14.7pt;width:190.3pt;height:20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" stroked="f">
                <v:textbox inset="0,0,0,0">
                  <w:txbxContent>
                    <w:p w:rsidR="0066178B" w:rsidRPr="00AA6A34" w:rsidRDefault="0066178B" w:rsidP="0066178B">
                      <w:pPr>
                        <w:pStyle w:val="Caption"/>
                        <w:rPr>
                          <w:rFonts w:cstheme="minorBidi"/>
                          <w:szCs w:val="16"/>
                          <w:cs/>
                          <w:lang w:bidi="ne-NP"/>
                        </w:rPr>
                      </w:pPr>
                      <w:r>
                        <w:rPr>
                          <w:rFonts w:cstheme="minorBidi" w:hint="cs"/>
                          <w:szCs w:val="16"/>
                          <w:cs/>
                          <w:lang w:bidi="ne-NP"/>
                        </w:rPr>
                        <w:t>सीवीएम ग्लोवलका इभासँग परियोजना समीक्षा वैठक</w:t>
                      </w:r>
                    </w:p>
                    <w:p w:rsidR="0066178B" w:rsidRPr="007001AE" w:rsidRDefault="0066178B" w:rsidP="0066178B">
                      <w:pPr>
                        <w:pStyle w:val="Caption"/>
                        <w:rPr>
                          <w:rFonts w:ascii="Nirmala UI" w:hAnsi="Nirmala UI" w:cs="Nirmala UI" w:hint="cs"/>
                          <w:noProof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75D70" w:rsidRDefault="00175D70" w:rsidP="00175D70">
      <w:pPr>
        <w:jc w:val="center"/>
        <w:rPr>
          <w:rFonts w:ascii="Nirmala UI" w:hAnsi="Nirmala UI" w:cs="Nirmala UI"/>
          <w:b/>
          <w:bCs/>
          <w:sz w:val="24"/>
          <w:szCs w:val="24"/>
          <w:lang w:bidi="ne-NP"/>
        </w:rPr>
      </w:pPr>
    </w:p>
    <w:p w:rsidR="00035F77" w:rsidRDefault="00035F77" w:rsidP="00E634B0">
      <w:pPr>
        <w:spacing w:line="360" w:lineRule="auto"/>
        <w:jc w:val="both"/>
        <w:rPr>
          <w:rFonts w:ascii="Nirmala UI" w:hAnsi="Nirmala UI" w:cs="Nirmala UI"/>
          <w:b/>
          <w:bCs/>
          <w:sz w:val="24"/>
          <w:szCs w:val="24"/>
          <w:lang w:bidi="ne-NP"/>
        </w:rPr>
      </w:pPr>
    </w:p>
    <w:p w:rsidR="00AC7089" w:rsidRPr="00E35EB2" w:rsidRDefault="00175D70" w:rsidP="00AC7089">
      <w:pPr>
        <w:jc w:val="center"/>
        <w:rPr>
          <w:rFonts w:ascii="Nirmala UI" w:hAnsi="Nirmala UI" w:cs="Nirmala UI"/>
          <w:sz w:val="36"/>
          <w:szCs w:val="36"/>
          <w:lang w:bidi="ne-NP"/>
        </w:rPr>
      </w:pPr>
      <w:r>
        <w:rPr>
          <w:rFonts w:ascii="Nirmala UI" w:hAnsi="Nirmala UI" w:cs="Nirmala UI"/>
          <w:b/>
          <w:bCs/>
          <w:i/>
          <w:iCs/>
          <w:sz w:val="24"/>
          <w:szCs w:val="24"/>
          <w:cs/>
          <w:lang w:bidi="ne-NP"/>
        </w:rPr>
        <w:tab/>
      </w:r>
      <w:r w:rsidR="00AC7089" w:rsidRPr="00E35EB2">
        <w:rPr>
          <w:rFonts w:ascii="Nirmala UI" w:hAnsi="Nirmala UI" w:cs="Nirmala UI"/>
          <w:sz w:val="36"/>
          <w:szCs w:val="36"/>
          <w:cs/>
          <w:lang w:bidi="ne-NP"/>
        </w:rPr>
        <w:t>पैरवी वैठक</w:t>
      </w:r>
    </w:p>
    <w:p w:rsidR="004937DE" w:rsidRPr="00175D70" w:rsidRDefault="00175D70" w:rsidP="00175D70">
      <w:pPr>
        <w:pStyle w:val="Caption"/>
        <w:rPr>
          <w:rFonts w:cstheme="minorBidi" w:hint="cs"/>
          <w:szCs w:val="16"/>
          <w:lang w:bidi="ne-NP"/>
        </w:rPr>
      </w:pPr>
      <w:r>
        <w:rPr>
          <w:rFonts w:ascii="Nirmala UI" w:hAnsi="Nirmala UI" w:cs="Nirmala UI"/>
          <w:b/>
          <w:bCs/>
          <w:i w:val="0"/>
          <w:iCs w:val="0"/>
          <w:color w:val="212120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i w:val="0"/>
          <w:iCs w:val="0"/>
          <w:color w:val="212120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b/>
          <w:bCs/>
          <w:i w:val="0"/>
          <w:iCs w:val="0"/>
          <w:color w:val="212120"/>
          <w:sz w:val="24"/>
          <w:szCs w:val="24"/>
          <w:cs/>
          <w:lang w:bidi="ne-NP"/>
        </w:rPr>
        <w:tab/>
      </w:r>
    </w:p>
    <w:p w:rsidR="00035F77" w:rsidRDefault="00F27F74" w:rsidP="00A90EF7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>काठमाडौं</w:t>
      </w:r>
      <w:r>
        <w:rPr>
          <w:rFonts w:ascii="Nirmala UI" w:hAnsi="Nirmala UI" w:cs="Nirmala UI"/>
          <w:sz w:val="24"/>
          <w:szCs w:val="24"/>
          <w:lang w:bidi="ne-NP"/>
        </w:rPr>
        <w:t xml:space="preserve">, </w:t>
      </w:r>
      <w:r w:rsidR="00835063">
        <w:rPr>
          <w:rFonts w:ascii="Nirmala UI" w:hAnsi="Nirmala UI" w:cs="Nirmala UI" w:hint="cs"/>
          <w:sz w:val="24"/>
          <w:szCs w:val="24"/>
          <w:cs/>
          <w:lang w:bidi="ne-NP"/>
        </w:rPr>
        <w:t xml:space="preserve">अपाङ्गता भएका </w:t>
      </w:r>
      <w:r w:rsidR="00302285">
        <w:rPr>
          <w:rFonts w:ascii="Nirmala UI" w:hAnsi="Nirmala UI" w:cs="Nirmala UI" w:hint="cs"/>
          <w:sz w:val="24"/>
          <w:szCs w:val="24"/>
          <w:cs/>
          <w:lang w:bidi="ne-NP"/>
        </w:rPr>
        <w:t xml:space="preserve">व्यक्ति र महिलाहरुका </w:t>
      </w:r>
      <w:r w:rsidR="00B2757F">
        <w:rPr>
          <w:rFonts w:ascii="Nirmala UI" w:hAnsi="Nirmala UI" w:cs="Nirmala UI" w:hint="cs"/>
          <w:sz w:val="24"/>
          <w:szCs w:val="24"/>
          <w:cs/>
          <w:lang w:bidi="ne-NP"/>
        </w:rPr>
        <w:t>राज्यले दि</w:t>
      </w:r>
      <w:r w:rsidR="007E2D39">
        <w:rPr>
          <w:rFonts w:ascii="Nirmala UI" w:hAnsi="Nirmala UI" w:cs="Nirmala UI" w:hint="cs"/>
          <w:sz w:val="24"/>
          <w:szCs w:val="24"/>
          <w:cs/>
          <w:lang w:bidi="ne-NP"/>
        </w:rPr>
        <w:t>ँ</w:t>
      </w:r>
      <w:r w:rsidR="00B2757F">
        <w:rPr>
          <w:rFonts w:ascii="Nirmala UI" w:hAnsi="Nirmala UI" w:cs="Nirmala UI" w:hint="cs"/>
          <w:sz w:val="24"/>
          <w:szCs w:val="24"/>
          <w:cs/>
          <w:lang w:bidi="ne-NP"/>
        </w:rPr>
        <w:t xml:space="preserve">दै आएका सेवा सुविधाका बारेमा  छलफल गर्न नेपाल अपाङ्ग महिला </w:t>
      </w:r>
    </w:p>
    <w:p w:rsidR="006E5AD8" w:rsidRDefault="00207C8F" w:rsidP="00A90EF7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noProof/>
          <w:lang w:bidi="ne-NP"/>
        </w:rPr>
        <w:lastRenderedPageBreak/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480420DA" wp14:editId="616D3764">
                <wp:simplePos x="0" y="0"/>
                <wp:positionH relativeFrom="column">
                  <wp:posOffset>2617470</wp:posOffset>
                </wp:positionH>
                <wp:positionV relativeFrom="paragraph">
                  <wp:posOffset>2657475</wp:posOffset>
                </wp:positionV>
                <wp:extent cx="4921250" cy="309880"/>
                <wp:effectExtent l="0" t="0" r="0" b="0"/>
                <wp:wrapSquare wrapText="bothSides"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1250" cy="3098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F7F77" w:rsidRPr="007E2D39" w:rsidRDefault="00EF7F77" w:rsidP="00EF7F77">
                            <w:pPr>
                              <w:pStyle w:val="Caption"/>
                              <w:jc w:val="both"/>
                              <w:rPr>
                                <w:rFonts w:ascii="Nirmala UI" w:hAnsi="Nirmala UI" w:cs="Nirmala UI"/>
                                <w:lang w:bidi="ne-NP"/>
                              </w:rPr>
                            </w:pPr>
                            <w:r w:rsidRPr="007E2D39"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अपाङ्गता भएका व्यक्ति र महिलाहरूका राज्यले दिंदै आएका सेवा सुविधाका बारेमा  छलफल गर्न आयोजित वैठक</w:t>
                            </w:r>
                          </w:p>
                          <w:p w:rsidR="00EF7F77" w:rsidRPr="00A2019E" w:rsidRDefault="00EF7F77" w:rsidP="00EF7F77">
                            <w:pPr>
                              <w:pStyle w:val="Caption"/>
                              <w:rPr>
                                <w:rFonts w:ascii="Nirmala UI" w:hAnsi="Nirmala UI" w:cs="Nirmala UI"/>
                                <w:noProof/>
                                <w:color w:val="21212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420DA" id="Text Box 283" o:spid="_x0000_s1055" type="#_x0000_t202" style="position:absolute;left:0;text-align:left;margin-left:206.1pt;margin-top:209.25pt;width:387.5pt;height:24.4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" stroked="f">
                <v:textbox inset="0,0,0,0">
                  <w:txbxContent>
                    <w:p w:rsidR="00EF7F77" w:rsidRPr="007E2D39" w:rsidRDefault="00EF7F77" w:rsidP="00EF7F77">
                      <w:pPr>
                        <w:pStyle w:val="Caption"/>
                        <w:jc w:val="both"/>
                        <w:rPr>
                          <w:rFonts w:ascii="Nirmala UI" w:hAnsi="Nirmala UI" w:cs="Nirmala UI"/>
                          <w:lang w:bidi="ne-NP"/>
                        </w:rPr>
                      </w:pPr>
                      <w:r w:rsidRPr="007E2D39"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अपाङ्गता भएका व्यक्ति र महिलाहरूका राज्यले दिंदै आएका सेवा सुविधाका बारेमा  छलफल गर्न आयोजित वैठक</w:t>
                      </w:r>
                    </w:p>
                    <w:p w:rsidR="00EF7F77" w:rsidRPr="00A2019E" w:rsidRDefault="00EF7F77" w:rsidP="00EF7F77">
                      <w:pPr>
                        <w:pStyle w:val="Caption"/>
                        <w:rPr>
                          <w:rFonts w:ascii="Nirmala UI" w:hAnsi="Nirmala UI" w:cs="Nirmala UI"/>
                          <w:noProof/>
                          <w:color w:val="21212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CC2D31">
        <w:rPr>
          <w:rFonts w:ascii="Nirmala UI" w:hAnsi="Nirmala UI" w:cs="Nirmala UI"/>
          <w:noProof/>
          <w:sz w:val="24"/>
          <w:szCs w:val="24"/>
          <w:lang w:bidi="ne-NP"/>
        </w:rPr>
        <w:drawing>
          <wp:anchor distT="0" distB="0" distL="114300" distR="114300" simplePos="0" relativeHeight="251818496" behindDoc="0" locked="0" layoutInCell="1" allowOverlap="1" wp14:anchorId="4D899580" wp14:editId="3239219F">
            <wp:simplePos x="0" y="0"/>
            <wp:positionH relativeFrom="column">
              <wp:posOffset>2561590</wp:posOffset>
            </wp:positionH>
            <wp:positionV relativeFrom="paragraph">
              <wp:posOffset>0</wp:posOffset>
            </wp:positionV>
            <wp:extent cx="4709160" cy="2569464"/>
            <wp:effectExtent l="0" t="0" r="0" b="2540"/>
            <wp:wrapSquare wrapText="bothSides"/>
            <wp:docPr id="275" name="Picture 275" descr="D:\DURGA\Three month bulletin\April-June\Photo\dvocacy meeting with C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URGA\Three month bulletin\April-June\Photo\dvocacy meeting with CDC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256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57F">
        <w:rPr>
          <w:rFonts w:ascii="Nirmala UI" w:hAnsi="Nirmala UI" w:cs="Nirmala UI" w:hint="cs"/>
          <w:sz w:val="24"/>
          <w:szCs w:val="24"/>
          <w:cs/>
          <w:lang w:bidi="ne-NP"/>
        </w:rPr>
        <w:t xml:space="preserve">संघले काठमाडौं महानगरपालिका अन्तर्गत सामाजिक सेवा विभागसँग </w:t>
      </w:r>
      <w:r w:rsidR="001F02D5">
        <w:rPr>
          <w:rFonts w:ascii="Nirmala UI" w:hAnsi="Nirmala UI" w:cs="Nirmala UI" w:hint="cs"/>
          <w:sz w:val="24"/>
          <w:szCs w:val="24"/>
          <w:cs/>
          <w:lang w:bidi="ne-NP"/>
        </w:rPr>
        <w:t>एक बैठक</w:t>
      </w:r>
      <w:r w:rsidR="00C57B6A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राख्यो । </w:t>
      </w:r>
      <w:r w:rsidR="001F02D5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बैठकमा विभागका प्रमुख दिपक अधिकारीले </w:t>
      </w:r>
      <w:r w:rsidR="000B2CFD">
        <w:rPr>
          <w:rFonts w:ascii="Nirmala UI" w:hAnsi="Nirmala UI" w:cs="Nirmala UI" w:hint="cs"/>
          <w:sz w:val="24"/>
          <w:szCs w:val="24"/>
          <w:cs/>
          <w:lang w:bidi="ne-NP"/>
        </w:rPr>
        <w:t>अपाङ्गता भएका व्यक्तिलाई दिने</w:t>
      </w:r>
      <w:r w:rsidR="0009351C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कार्ड वितरणमा समस्या र जटिलताहरू</w:t>
      </w:r>
      <w:r w:rsidR="000B2CFD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देखिएको बताउनुभयो । उहाँले</w:t>
      </w:r>
      <w:r w:rsidR="00D15951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कार्ड वितरणका क्रममा धेरै नै प्रश्नहरू पनि आ</w:t>
      </w:r>
      <w:r w:rsidR="0009351C">
        <w:rPr>
          <w:rFonts w:ascii="Nirmala UI" w:hAnsi="Nirmala UI" w:cs="Nirmala UI" w:hint="cs"/>
          <w:sz w:val="24"/>
          <w:szCs w:val="24"/>
          <w:cs/>
          <w:lang w:bidi="ne-NP"/>
        </w:rPr>
        <w:t>एकाले यसका  सरोकारवालाहरूसँग छलफल गरिरहेको बताउनुभयो । उ</w:t>
      </w:r>
      <w:r w:rsidR="00D15951">
        <w:rPr>
          <w:rFonts w:ascii="Nirmala UI" w:hAnsi="Nirmala UI" w:cs="Nirmala UI" w:hint="cs"/>
          <w:sz w:val="24"/>
          <w:szCs w:val="24"/>
          <w:cs/>
          <w:lang w:bidi="ne-NP"/>
        </w:rPr>
        <w:t xml:space="preserve">हाँले </w:t>
      </w:r>
      <w:r w:rsidR="000B2CFD">
        <w:rPr>
          <w:rFonts w:ascii="Nirmala UI" w:hAnsi="Nirmala UI" w:cs="Nirmala UI" w:hint="cs"/>
          <w:sz w:val="24"/>
          <w:szCs w:val="24"/>
          <w:cs/>
          <w:lang w:bidi="ne-NP"/>
        </w:rPr>
        <w:t xml:space="preserve">चैत महिनासम्म ५ सय ४९ कार्ड वितरण गरिएको जानकारी दिनुभयो । </w:t>
      </w:r>
      <w:r w:rsidR="00530BF3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</w:p>
    <w:p w:rsidR="00AD3E78" w:rsidRDefault="00530BF3" w:rsidP="00AD3E78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 w:hint="cs"/>
          <w:sz w:val="24"/>
          <w:szCs w:val="24"/>
          <w:cs/>
          <w:lang w:bidi="ne-NP"/>
        </w:rPr>
        <w:t>सरोकारवालाका जिज्ञाशाको जवाफ दिँदै उहाले अपाङ्गता भएका व्यक्तिको तथ्याङ्क संकलनका लागि आउँदो आर्थिक वर्षमा</w:t>
      </w:r>
      <w:r w:rsidR="00226A20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बजेट छुट्टयाउने अभिभावकलाई </w:t>
      </w:r>
      <w:r>
        <w:rPr>
          <w:rFonts w:ascii="Nirmala UI" w:hAnsi="Nirmala UI" w:cs="Nirmala UI" w:hint="cs"/>
          <w:sz w:val="24"/>
          <w:szCs w:val="24"/>
          <w:cs/>
          <w:lang w:bidi="ne-NP"/>
        </w:rPr>
        <w:t xml:space="preserve">परामर्श </w:t>
      </w:r>
      <w:r w:rsidR="00226A20">
        <w:rPr>
          <w:rFonts w:ascii="Nirmala UI" w:hAnsi="Nirmala UI" w:cs="Nirmala UI" w:hint="cs"/>
          <w:sz w:val="24"/>
          <w:szCs w:val="24"/>
          <w:cs/>
          <w:lang w:bidi="ne-NP"/>
        </w:rPr>
        <w:t>दिने</w:t>
      </w:r>
      <w:r w:rsidR="00D04FA5">
        <w:rPr>
          <w:rFonts w:ascii="Nirmala UI" w:hAnsi="Nirmala UI" w:cs="Nirmala UI" w:hint="cs"/>
          <w:sz w:val="24"/>
          <w:szCs w:val="24"/>
          <w:cs/>
          <w:lang w:bidi="ne-NP"/>
        </w:rPr>
        <w:t xml:space="preserve"> नीतिनियमहरूलाइ अपाङ्गतामैत्रि बनाउन संशोधन गर्ने </w:t>
      </w:r>
      <w:r w:rsidR="00226A20">
        <w:rPr>
          <w:rFonts w:ascii="Nirmala UI" w:hAnsi="Nirmala UI" w:cs="Nirmala UI" w:hint="cs"/>
          <w:sz w:val="24"/>
          <w:szCs w:val="24"/>
          <w:cs/>
          <w:lang w:bidi="ne-NP"/>
        </w:rPr>
        <w:t xml:space="preserve">लगायतका कामहरू सुरु गर्ने प्रतिवद्धता जनाउनुभएको थियो । </w:t>
      </w:r>
      <w:r w:rsidR="002A29F4">
        <w:rPr>
          <w:rFonts w:ascii="Nirmala UI" w:hAnsi="Nirmala UI" w:cs="Nirmala UI" w:hint="cs"/>
          <w:sz w:val="24"/>
          <w:szCs w:val="24"/>
          <w:cs/>
          <w:lang w:bidi="ne-NP"/>
        </w:rPr>
        <w:t xml:space="preserve"> </w:t>
      </w:r>
    </w:p>
    <w:p w:rsidR="004D147B" w:rsidRPr="00AD3E78" w:rsidRDefault="00AD3E78" w:rsidP="00AD3E78">
      <w:pPr>
        <w:spacing w:line="360" w:lineRule="auto"/>
        <w:jc w:val="both"/>
        <w:rPr>
          <w:rFonts w:ascii="Nirmala UI" w:hAnsi="Nirmala UI" w:cs="Nirmala UI" w:hint="cs"/>
          <w:sz w:val="24"/>
          <w:szCs w:val="24"/>
          <w:lang w:bidi="ne-NP"/>
        </w:rPr>
      </w:pPr>
      <w:r>
        <w:rPr>
          <w:rFonts w:cstheme="minorBidi"/>
          <w:sz w:val="32"/>
          <w:szCs w:val="32"/>
          <w:cs/>
          <w:lang w:bidi="ne-NP"/>
        </w:rPr>
        <w:tab/>
      </w:r>
      <w:r w:rsidR="005179AB">
        <w:rPr>
          <w:rFonts w:cstheme="minorBidi"/>
          <w:sz w:val="32"/>
          <w:szCs w:val="32"/>
          <w:cs/>
          <w:lang w:bidi="ne-NP"/>
        </w:rPr>
        <w:tab/>
      </w:r>
      <w:r w:rsidR="005179AB">
        <w:rPr>
          <w:rFonts w:cstheme="minorBidi"/>
          <w:sz w:val="32"/>
          <w:szCs w:val="32"/>
          <w:cs/>
          <w:lang w:bidi="ne-NP"/>
        </w:rPr>
        <w:tab/>
      </w:r>
      <w:r w:rsidR="005179AB">
        <w:rPr>
          <w:rFonts w:cstheme="minorBidi"/>
          <w:sz w:val="32"/>
          <w:szCs w:val="32"/>
          <w:cs/>
          <w:lang w:bidi="ne-NP"/>
        </w:rPr>
        <w:tab/>
      </w:r>
      <w:r w:rsidRPr="00AD3E78">
        <w:rPr>
          <w:rFonts w:cs="Mangal" w:hint="cs"/>
          <w:sz w:val="40"/>
          <w:szCs w:val="40"/>
          <w:cs/>
          <w:lang w:bidi="hi-IN"/>
        </w:rPr>
        <w:t>ध्यानाकर्षणपत्र</w:t>
      </w:r>
      <w:r w:rsidR="002F5F4C">
        <w:rPr>
          <w:rFonts w:cstheme="minorBidi"/>
          <w:sz w:val="40"/>
          <w:szCs w:val="40"/>
          <w:cs/>
          <w:lang w:bidi="ne-NP"/>
        </w:rPr>
        <w:t xml:space="preserve"> </w:t>
      </w:r>
      <w:r w:rsidRPr="00AD3E78">
        <w:rPr>
          <w:rFonts w:cs="Mangal" w:hint="cs"/>
          <w:sz w:val="40"/>
          <w:szCs w:val="40"/>
          <w:cs/>
          <w:lang w:bidi="hi-IN"/>
        </w:rPr>
        <w:t>बुझाउँदै</w:t>
      </w:r>
    </w:p>
    <w:p w:rsidR="001323AF" w:rsidRPr="001323AF" w:rsidRDefault="001323AF" w:rsidP="004D147B">
      <w:pPr>
        <w:rPr>
          <w:rFonts w:cstheme="minorBidi"/>
          <w:sz w:val="32"/>
          <w:szCs w:val="32"/>
          <w:lang w:bidi="ne-NP"/>
        </w:rPr>
      </w:pPr>
    </w:p>
    <w:p w:rsidR="00E6282D" w:rsidRPr="001A6487" w:rsidRDefault="00C05F2E" w:rsidP="001A6487">
      <w:pPr>
        <w:shd w:val="clear" w:color="auto" w:fill="FFFFFF"/>
        <w:spacing w:line="360" w:lineRule="auto"/>
        <w:rPr>
          <w:rFonts w:ascii="Nirmala UI" w:hAnsi="Nirmala UI" w:cs="Nirmala UI" w:hint="cs"/>
          <w:color w:val="050505"/>
          <w:sz w:val="24"/>
          <w:szCs w:val="24"/>
          <w:lang w:bidi="ne-N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725A4AD2" wp14:editId="0CF54CC8">
                <wp:simplePos x="0" y="0"/>
                <wp:positionH relativeFrom="column">
                  <wp:posOffset>3364865</wp:posOffset>
                </wp:positionH>
                <wp:positionV relativeFrom="paragraph">
                  <wp:posOffset>2845435</wp:posOffset>
                </wp:positionV>
                <wp:extent cx="3951605" cy="635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16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05F2E" w:rsidRPr="00DB4B1C" w:rsidRDefault="00C05F2E" w:rsidP="00C05F2E">
                            <w:pPr>
                              <w:pStyle w:val="Caption"/>
                              <w:rPr>
                                <w:rFonts w:ascii="Nirmala UI" w:hAnsi="Nirmala UI" w:cs="Nirmala UI" w:hint="cs"/>
                                <w:noProof/>
                                <w:color w:val="050505"/>
                                <w:sz w:val="24"/>
                                <w:szCs w:val="24"/>
                              </w:rPr>
                            </w:pPr>
                            <w:r w:rsidRPr="00E6282D">
                              <w:rPr>
                                <w:rFonts w:ascii="Nirmala UI" w:eastAsia="Arial Unicode MS" w:hAnsi="Nirmala UI" w:cs="Nirmala UI"/>
                                <w:color w:val="000000"/>
                                <w:rtl/>
                                <w:cs/>
                                <w:lang w:eastAsia="en-GB" w:bidi="hi-IN"/>
                              </w:rPr>
                              <w:t>जिल्ला</w:t>
                            </w:r>
                            <w:r w:rsidRPr="00E6282D">
                              <w:rPr>
                                <w:rFonts w:ascii="Nirmala UI" w:eastAsia="Arial Unicode MS" w:hAnsi="Nirmala UI" w:cs="Nirmala UI"/>
                                <w:color w:val="000000"/>
                                <w:cs/>
                                <w:lang w:eastAsia="en-GB" w:bidi="hi-IN"/>
                              </w:rPr>
                              <w:t xml:space="preserve"> निर्वाचन कार्यालय</w:t>
                            </w:r>
                            <w:r w:rsidRPr="00E6282D">
                              <w:rPr>
                                <w:rFonts w:ascii="Nirmala UI" w:eastAsia="Arial Unicode MS" w:hAnsi="Nirmala UI" w:cs="Nirmala UI"/>
                                <w:color w:val="000000"/>
                                <w:rtl/>
                                <w:cs/>
                                <w:lang w:eastAsia="en-GB"/>
                              </w:rPr>
                              <w:t xml:space="preserve"> </w:t>
                            </w:r>
                            <w:r>
                              <w:rPr>
                                <w:rFonts w:ascii="Nirmala UI" w:eastAsia="Arial Unicode MS" w:hAnsi="Nirmala UI" w:cs="Nirmala UI"/>
                                <w:color w:val="000000"/>
                                <w:cs/>
                                <w:lang w:eastAsia="en-GB" w:bidi="hi-IN"/>
                              </w:rPr>
                              <w:t>सिन्धु</w:t>
                            </w:r>
                            <w:r>
                              <w:rPr>
                                <w:rFonts w:ascii="Nirmala UI" w:eastAsia="Arial Unicode MS" w:hAnsi="Nirmala UI" w:cs="Nirmala UI" w:hint="cs"/>
                                <w:color w:val="000000"/>
                                <w:cs/>
                                <w:lang w:eastAsia="en-GB" w:bidi="ne-NP"/>
                              </w:rPr>
                              <w:t>लीमा ध्यानाकर्षण</w:t>
                            </w:r>
                            <w:r w:rsidRPr="00E6282D">
                              <w:rPr>
                                <w:rFonts w:ascii="Nirmala UI" w:eastAsia="Arial Unicode MS" w:hAnsi="Nirmala UI" w:cs="Nirmala UI"/>
                                <w:color w:val="000000"/>
                                <w:cs/>
                                <w:lang w:eastAsia="en-GB" w:bidi="hi-IN"/>
                              </w:rPr>
                              <w:t xml:space="preserve">पत्र </w:t>
                            </w:r>
                            <w:r>
                              <w:rPr>
                                <w:rFonts w:ascii="Nirmala UI" w:eastAsia="Arial Unicode MS" w:hAnsi="Nirmala UI" w:cs="Nirmala UI" w:hint="cs"/>
                                <w:color w:val="000000"/>
                                <w:cs/>
                                <w:lang w:eastAsia="en-GB" w:bidi="ne-NP"/>
                              </w:rPr>
                              <w:t xml:space="preserve"> </w:t>
                            </w:r>
                            <w:r w:rsidRPr="00E6282D">
                              <w:rPr>
                                <w:rFonts w:ascii="Nirmala UI" w:eastAsia="Arial Unicode MS" w:hAnsi="Nirmala UI" w:cs="Nirmala UI" w:hint="cs"/>
                                <w:color w:val="000000"/>
                                <w:cs/>
                                <w:lang w:eastAsia="en-GB" w:bidi="ne-NP"/>
                              </w:rPr>
                              <w:t>बुझाउँदै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5A4AD2" id="Text Box 30" o:spid="_x0000_s1056" type="#_x0000_t202" style="position:absolute;margin-left:264.95pt;margin-top:224.05pt;width:311.15pt;height:.05pt;z-index:2518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" stroked="f">
                <v:textbox style="mso-fit-shape-to-text:t" inset="0,0,0,0">
                  <w:txbxContent>
                    <w:p w:rsidR="00C05F2E" w:rsidRPr="00DB4B1C" w:rsidRDefault="00C05F2E" w:rsidP="00C05F2E">
                      <w:pPr>
                        <w:pStyle w:val="Caption"/>
                        <w:rPr>
                          <w:rFonts w:ascii="Nirmala UI" w:hAnsi="Nirmala UI" w:cs="Nirmala UI" w:hint="cs"/>
                          <w:noProof/>
                          <w:color w:val="050505"/>
                          <w:sz w:val="24"/>
                          <w:szCs w:val="24"/>
                        </w:rPr>
                      </w:pPr>
                      <w:r w:rsidRPr="00E6282D">
                        <w:rPr>
                          <w:rFonts w:ascii="Nirmala UI" w:eastAsia="Arial Unicode MS" w:hAnsi="Nirmala UI" w:cs="Nirmala UI"/>
                          <w:color w:val="000000"/>
                          <w:rtl/>
                          <w:cs/>
                          <w:lang w:eastAsia="en-GB" w:bidi="hi-IN"/>
                        </w:rPr>
                        <w:t>जिल्ला</w:t>
                      </w:r>
                      <w:r w:rsidRPr="00E6282D">
                        <w:rPr>
                          <w:rFonts w:ascii="Nirmala UI" w:eastAsia="Arial Unicode MS" w:hAnsi="Nirmala UI" w:cs="Nirmala UI"/>
                          <w:color w:val="000000"/>
                          <w:cs/>
                          <w:lang w:eastAsia="en-GB" w:bidi="hi-IN"/>
                        </w:rPr>
                        <w:t xml:space="preserve"> निर्वाचन कार्यालय</w:t>
                      </w:r>
                      <w:r w:rsidRPr="00E6282D">
                        <w:rPr>
                          <w:rFonts w:ascii="Nirmala UI" w:eastAsia="Arial Unicode MS" w:hAnsi="Nirmala UI" w:cs="Nirmala UI"/>
                          <w:color w:val="000000"/>
                          <w:rtl/>
                          <w:cs/>
                          <w:lang w:eastAsia="en-GB"/>
                        </w:rPr>
                        <w:t xml:space="preserve"> </w:t>
                      </w:r>
                      <w:r>
                        <w:rPr>
                          <w:rFonts w:ascii="Nirmala UI" w:eastAsia="Arial Unicode MS" w:hAnsi="Nirmala UI" w:cs="Nirmala UI"/>
                          <w:color w:val="000000"/>
                          <w:cs/>
                          <w:lang w:eastAsia="en-GB" w:bidi="hi-IN"/>
                        </w:rPr>
                        <w:t>सिन्धु</w:t>
                      </w:r>
                      <w:r>
                        <w:rPr>
                          <w:rFonts w:ascii="Nirmala UI" w:eastAsia="Arial Unicode MS" w:hAnsi="Nirmala UI" w:cs="Nirmala UI" w:hint="cs"/>
                          <w:color w:val="000000"/>
                          <w:cs/>
                          <w:lang w:eastAsia="en-GB" w:bidi="ne-NP"/>
                        </w:rPr>
                        <w:t>लीमा ध्यानाकर्षण</w:t>
                      </w:r>
                      <w:r w:rsidRPr="00E6282D">
                        <w:rPr>
                          <w:rFonts w:ascii="Nirmala UI" w:eastAsia="Arial Unicode MS" w:hAnsi="Nirmala UI" w:cs="Nirmala UI"/>
                          <w:color w:val="000000"/>
                          <w:cs/>
                          <w:lang w:eastAsia="en-GB" w:bidi="hi-IN"/>
                        </w:rPr>
                        <w:t xml:space="preserve">पत्र </w:t>
                      </w:r>
                      <w:r>
                        <w:rPr>
                          <w:rFonts w:ascii="Nirmala UI" w:eastAsia="Arial Unicode MS" w:hAnsi="Nirmala UI" w:cs="Nirmala UI" w:hint="cs"/>
                          <w:color w:val="000000"/>
                          <w:cs/>
                          <w:lang w:eastAsia="en-GB" w:bidi="ne-NP"/>
                        </w:rPr>
                        <w:t xml:space="preserve"> </w:t>
                      </w:r>
                      <w:r w:rsidRPr="00E6282D">
                        <w:rPr>
                          <w:rFonts w:ascii="Nirmala UI" w:eastAsia="Arial Unicode MS" w:hAnsi="Nirmala UI" w:cs="Nirmala UI" w:hint="cs"/>
                          <w:color w:val="000000"/>
                          <w:cs/>
                          <w:lang w:eastAsia="en-GB" w:bidi="ne-NP"/>
                        </w:rPr>
                        <w:t>बुझाउँदै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5F4C" w:rsidRPr="00DE5E21">
        <w:rPr>
          <w:rFonts w:ascii="Nirmala UI" w:hAnsi="Nirmala UI" w:cs="Nirmala UI"/>
          <w:noProof/>
          <w:color w:val="050505"/>
          <w:sz w:val="24"/>
          <w:szCs w:val="24"/>
          <w:cs/>
          <w:lang w:bidi="ne-NP"/>
        </w:rPr>
        <w:drawing>
          <wp:anchor distT="0" distB="0" distL="114300" distR="114300" simplePos="0" relativeHeight="251819520" behindDoc="0" locked="0" layoutInCell="1" allowOverlap="1" wp14:anchorId="60008E8E" wp14:editId="1069C4D7">
            <wp:simplePos x="0" y="0"/>
            <wp:positionH relativeFrom="column">
              <wp:posOffset>3364865</wp:posOffset>
            </wp:positionH>
            <wp:positionV relativeFrom="paragraph">
              <wp:posOffset>247015</wp:posOffset>
            </wp:positionV>
            <wp:extent cx="3951605" cy="2586990"/>
            <wp:effectExtent l="0" t="0" r="0" b="3810"/>
            <wp:wrapSquare wrapText="bothSides"/>
            <wp:docPr id="276" name="Picture 276" descr="D:\DURGA\Three month bulletin\April-June\Photo\Sindhu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URGA\Three month bulletin\April-June\Photo\Sindhu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1" r="9428"/>
                    <a:stretch/>
                  </pic:blipFill>
                  <pic:spPr bwMode="auto">
                    <a:xfrm>
                      <a:off x="0" y="0"/>
                      <a:ext cx="3951605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सिन्धुली</w:t>
      </w:r>
      <w:r w:rsidR="00F27F74">
        <w:rPr>
          <w:rFonts w:ascii="Nirmala UI" w:hAnsi="Nirmala UI" w:cs="Nirmala UI"/>
          <w:color w:val="050505"/>
          <w:sz w:val="24"/>
          <w:szCs w:val="24"/>
          <w:lang w:bidi="ne-NP"/>
        </w:rPr>
        <w:t xml:space="preserve">, 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 xml:space="preserve"> अपाङ</w:t>
      </w:r>
      <w:r w:rsidR="004D147B" w:rsidRPr="004D147B">
        <w:rPr>
          <w:rFonts w:ascii="Nirmala UI" w:hAnsi="Nirmala UI" w:cs="Nirmala UI" w:hint="cs"/>
          <w:color w:val="050505"/>
          <w:sz w:val="24"/>
          <w:szCs w:val="24"/>
          <w:cs/>
          <w:lang w:bidi="ne-NP"/>
        </w:rPr>
        <w:t>्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ग महिला संघ</w:t>
      </w:r>
      <w:r w:rsidR="00F27F74">
        <w:rPr>
          <w:rFonts w:ascii="Nirmala UI" w:hAnsi="Nirmala UI" w:cs="Nirmala UI"/>
          <w:color w:val="050505"/>
          <w:sz w:val="24"/>
          <w:szCs w:val="24"/>
          <w:lang w:bidi="ne-NP"/>
        </w:rPr>
        <w:t xml:space="preserve"> </w:t>
      </w:r>
      <w:r w:rsidR="00F27F74">
        <w:rPr>
          <w:rFonts w:ascii="Nirmala UI" w:hAnsi="Nirmala UI" w:cs="Nirmala UI" w:hint="cs"/>
          <w:color w:val="050505"/>
          <w:sz w:val="24"/>
          <w:szCs w:val="24"/>
          <w:cs/>
          <w:lang w:bidi="ne-NP"/>
        </w:rPr>
        <w:t>सिन्धुली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ले व</w:t>
      </w:r>
      <w:r w:rsidR="004D147B" w:rsidRPr="004D147B">
        <w:rPr>
          <w:rFonts w:ascii="Nirmala UI" w:hAnsi="Nirmala UI" w:cs="Nirmala UI" w:hint="cs"/>
          <w:color w:val="050505"/>
          <w:sz w:val="24"/>
          <w:szCs w:val="24"/>
          <w:cs/>
          <w:lang w:bidi="ne-NP"/>
        </w:rPr>
        <w:t>ै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शाख ३० गते</w:t>
      </w:r>
      <w:r w:rsidR="004D147B" w:rsidRPr="004D147B">
        <w:rPr>
          <w:rFonts w:ascii="Nirmala UI" w:hAnsi="Nirmala UI" w:cs="Nirmala UI" w:hint="cs"/>
          <w:color w:val="050505"/>
          <w:sz w:val="24"/>
          <w:szCs w:val="24"/>
          <w:cs/>
          <w:lang w:bidi="ne-NP"/>
        </w:rPr>
        <w:t xml:space="preserve">को 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स्थानीय तहको निर्वाचनमा अपाङगता भएका व्यक्तिहर</w:t>
      </w:r>
      <w:r w:rsidR="004D147B" w:rsidRPr="004D147B">
        <w:rPr>
          <w:rFonts w:ascii="Nirmala UI" w:hAnsi="Nirmala UI" w:cs="Nirmala UI" w:hint="cs"/>
          <w:color w:val="050505"/>
          <w:sz w:val="24"/>
          <w:szCs w:val="24"/>
          <w:cs/>
          <w:lang w:bidi="ne-NP"/>
        </w:rPr>
        <w:t>ू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को अर्थपूर्ण सहभागिताको लागि २० बुँदे मागसहितको ज्ञापनपत्र बुझाय</w:t>
      </w:r>
      <w:r w:rsidR="004D147B" w:rsidRPr="004D147B">
        <w:rPr>
          <w:rFonts w:ascii="Nirmala UI" w:hAnsi="Nirmala UI" w:cs="Nirmala UI" w:hint="cs"/>
          <w:color w:val="050505"/>
          <w:sz w:val="24"/>
          <w:szCs w:val="24"/>
          <w:cs/>
          <w:lang w:bidi="ne-NP"/>
        </w:rPr>
        <w:t xml:space="preserve">ो 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 xml:space="preserve"> ।</w:t>
      </w:r>
      <w:r w:rsidR="004D147B" w:rsidRPr="004D147B">
        <w:rPr>
          <w:rFonts w:ascii="Nirmala UI" w:hAnsi="Nirmala UI" w:cs="Nirmala UI"/>
          <w:color w:val="050505"/>
          <w:sz w:val="24"/>
          <w:szCs w:val="24"/>
          <w:lang w:bidi="ne-NP"/>
        </w:rPr>
        <w:t xml:space="preserve"> 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निर्वाचन कार्यालय</w:t>
      </w:r>
      <w:r w:rsidR="004D147B" w:rsidRPr="004D147B">
        <w:rPr>
          <w:rFonts w:ascii="Nirmala UI" w:hAnsi="Nirmala UI" w:cs="Nirmala UI"/>
          <w:color w:val="050505"/>
          <w:sz w:val="24"/>
          <w:szCs w:val="24"/>
          <w:lang w:bidi="ne-NP"/>
        </w:rPr>
        <w:t xml:space="preserve">, 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जिल्ला प्रशासन कार्यालय र जिल्लाका विभिन्न पार्टी कार्यालयहर</w:t>
      </w:r>
      <w:r w:rsidR="00357D96">
        <w:rPr>
          <w:rFonts w:ascii="Nirmala UI" w:hAnsi="Nirmala UI" w:cs="Nirmala UI" w:hint="cs"/>
          <w:color w:val="050505"/>
          <w:sz w:val="24"/>
          <w:szCs w:val="24"/>
          <w:cs/>
          <w:lang w:bidi="ne-NP"/>
        </w:rPr>
        <w:t>ू</w:t>
      </w:r>
      <w:r w:rsidR="004D147B" w:rsidRPr="004D147B">
        <w:rPr>
          <w:rFonts w:ascii="Nirmala UI" w:hAnsi="Nirmala UI" w:cs="Nirmala UI"/>
          <w:color w:val="050505"/>
          <w:sz w:val="24"/>
          <w:szCs w:val="24"/>
          <w:cs/>
          <w:lang w:bidi="ne-NP"/>
        </w:rPr>
        <w:t>मा पुगेर बुझाएको ज्ञापनपत्रमा अपाङ्गता भएका व्यक्तिको निर्वाचनमा समान अधिकार सुनिश्चितताका लागि उपलब्ध संवैधानिक र कानुनी प्रावधानको कार्यान्वयन हुनुपर्ने कुरालाई विशेष जोड दिइएको छ ।</w:t>
      </w:r>
      <w:r w:rsidR="004D147B" w:rsidRPr="004D147B">
        <w:rPr>
          <w:rFonts w:ascii="Nirmala UI" w:hAnsi="Nirmala UI" w:cs="Nirmala UI"/>
          <w:color w:val="050505"/>
          <w:sz w:val="24"/>
          <w:szCs w:val="24"/>
          <w:lang w:bidi="ne-NP"/>
        </w:rPr>
        <w:t xml:space="preserve"> </w:t>
      </w:r>
      <w:r w:rsidR="001A6487">
        <w:rPr>
          <w:rFonts w:ascii="Nirmala UI" w:hAnsi="Nirmala UI" w:cs="Nirmala UI"/>
          <w:color w:val="050505"/>
          <w:sz w:val="24"/>
          <w:szCs w:val="24"/>
          <w:cs/>
          <w:lang w:bidi="ne-NP"/>
        </w:rPr>
        <w:tab/>
      </w:r>
      <w:r w:rsidR="001A6487">
        <w:rPr>
          <w:rFonts w:ascii="Nirmala UI" w:hAnsi="Nirmala UI" w:cs="Nirmala UI"/>
          <w:color w:val="050505"/>
          <w:sz w:val="24"/>
          <w:szCs w:val="24"/>
          <w:cs/>
          <w:lang w:bidi="ne-NP"/>
        </w:rPr>
        <w:tab/>
      </w:r>
      <w:r w:rsidR="001A6487">
        <w:rPr>
          <w:rFonts w:ascii="Nirmala UI" w:hAnsi="Nirmala UI" w:cs="Nirmala UI"/>
          <w:color w:val="050505"/>
          <w:sz w:val="24"/>
          <w:szCs w:val="24"/>
          <w:cs/>
          <w:lang w:bidi="ne-NP"/>
        </w:rPr>
        <w:tab/>
      </w:r>
      <w:r w:rsidR="001A6487">
        <w:rPr>
          <w:rFonts w:ascii="Nirmala UI" w:hAnsi="Nirmala UI" w:cs="Nirmala UI"/>
          <w:color w:val="050505"/>
          <w:sz w:val="24"/>
          <w:szCs w:val="24"/>
          <w:cs/>
          <w:lang w:bidi="ne-NP"/>
        </w:rPr>
        <w:tab/>
      </w:r>
      <w:r w:rsidR="001A6487">
        <w:rPr>
          <w:rFonts w:ascii="Nirmala UI" w:hAnsi="Nirmala UI" w:cs="Nirmala UI"/>
          <w:color w:val="050505"/>
          <w:sz w:val="24"/>
          <w:szCs w:val="24"/>
          <w:cs/>
          <w:lang w:bidi="ne-NP"/>
        </w:rPr>
        <w:tab/>
      </w:r>
      <w:r w:rsidR="001A6487">
        <w:rPr>
          <w:rFonts w:ascii="Nirmala UI" w:hAnsi="Nirmala UI" w:cs="Nirmala UI"/>
          <w:color w:val="050505"/>
          <w:sz w:val="24"/>
          <w:szCs w:val="24"/>
          <w:cs/>
          <w:lang w:bidi="ne-NP"/>
        </w:rPr>
        <w:tab/>
      </w:r>
    </w:p>
    <w:p w:rsidR="00DE5E21" w:rsidRPr="00357D96" w:rsidRDefault="00DE5E21" w:rsidP="00E6282D">
      <w:pPr>
        <w:pStyle w:val="Caption"/>
        <w:rPr>
          <w:rFonts w:hint="cs"/>
          <w:color w:val="212120"/>
          <w:sz w:val="20"/>
          <w:szCs w:val="20"/>
        </w:rPr>
      </w:pPr>
    </w:p>
    <w:p w:rsidR="00C05F2E" w:rsidRDefault="00337F0B" w:rsidP="00604851">
      <w:pPr>
        <w:pStyle w:val="Caption"/>
        <w:jc w:val="both"/>
        <w:rPr>
          <w:rFonts w:ascii="Nirmala UI" w:hAnsi="Nirmala UI" w:cs="Nirmala UI"/>
          <w:i w:val="0"/>
          <w:iCs w:val="0"/>
          <w:color w:val="050505"/>
          <w:sz w:val="23"/>
          <w:szCs w:val="23"/>
          <w:lang w:bidi="ne-NP"/>
        </w:rPr>
      </w:pPr>
      <w:r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 w:rsidR="008D15C9"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</w:p>
    <w:p w:rsidR="00C05F2E" w:rsidRDefault="00C05F2E" w:rsidP="00604851">
      <w:pPr>
        <w:pStyle w:val="Caption"/>
        <w:jc w:val="both"/>
        <w:rPr>
          <w:rFonts w:ascii="Nirmala UI" w:hAnsi="Nirmala UI" w:cs="Nirmala UI"/>
          <w:i w:val="0"/>
          <w:iCs w:val="0"/>
          <w:color w:val="050505"/>
          <w:sz w:val="23"/>
          <w:szCs w:val="23"/>
          <w:lang w:bidi="ne-NP"/>
        </w:rPr>
      </w:pPr>
    </w:p>
    <w:p w:rsidR="00CC2D31" w:rsidRPr="00337F0B" w:rsidRDefault="00C05F2E" w:rsidP="00604851">
      <w:pPr>
        <w:pStyle w:val="Caption"/>
        <w:jc w:val="both"/>
        <w:rPr>
          <w:rFonts w:ascii="Nirmala UI" w:hAnsi="Nirmala UI" w:cs="Nirmala UI"/>
          <w:sz w:val="24"/>
          <w:szCs w:val="24"/>
          <w:lang w:bidi="ne-NP"/>
        </w:rPr>
      </w:pPr>
      <w:r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 w:rsidR="008D15C9">
        <w:rPr>
          <w:rFonts w:ascii="Nirmala UI" w:hAnsi="Nirmala UI" w:cs="Nirmala UI"/>
          <w:i w:val="0"/>
          <w:iCs w:val="0"/>
          <w:color w:val="050505"/>
          <w:sz w:val="23"/>
          <w:szCs w:val="23"/>
          <w:cs/>
          <w:lang w:bidi="ne-NP"/>
        </w:rPr>
        <w:tab/>
      </w:r>
      <w:r w:rsidR="006F2C03" w:rsidRPr="006C29FF">
        <w:rPr>
          <w:rFonts w:ascii="Nirmala UI" w:eastAsia="Arial Unicode MS" w:hAnsi="Nirmala UI" w:cs="Nirmala UI" w:hint="cs"/>
          <w:b/>
          <w:bCs/>
          <w:i w:val="0"/>
          <w:iCs w:val="0"/>
          <w:color w:val="000000"/>
          <w:sz w:val="32"/>
          <w:szCs w:val="32"/>
          <w:cs/>
          <w:lang w:eastAsia="en-GB" w:bidi="ne-NP"/>
        </w:rPr>
        <w:t>ज्ञापनपत्र</w:t>
      </w:r>
      <w:r w:rsidR="00604851" w:rsidRPr="006C29FF">
        <w:rPr>
          <w:rFonts w:ascii="Nirmala UI" w:eastAsia="Arial Unicode MS" w:hAnsi="Nirmala UI" w:cs="Nirmala UI"/>
          <w:b/>
          <w:bCs/>
          <w:i w:val="0"/>
          <w:iCs w:val="0"/>
          <w:color w:val="000000"/>
          <w:sz w:val="32"/>
          <w:szCs w:val="32"/>
          <w:rtl/>
          <w:cs/>
          <w:lang w:eastAsia="en-GB"/>
        </w:rPr>
        <w:t xml:space="preserve"> </w:t>
      </w:r>
      <w:r w:rsidR="006F2C03" w:rsidRPr="006C29FF">
        <w:rPr>
          <w:rFonts w:ascii="Nirmala UI" w:eastAsia="Arial Unicode MS" w:hAnsi="Nirmala UI" w:cs="Nirmala UI" w:hint="cs"/>
          <w:b/>
          <w:bCs/>
          <w:i w:val="0"/>
          <w:iCs w:val="0"/>
          <w:color w:val="000000"/>
          <w:sz w:val="32"/>
          <w:szCs w:val="32"/>
          <w:cs/>
          <w:lang w:eastAsia="en-GB" w:bidi="ne-NP"/>
        </w:rPr>
        <w:t>हस्तान्तरण</w:t>
      </w:r>
    </w:p>
    <w:p w:rsidR="00AC5FF7" w:rsidRDefault="00246359" w:rsidP="001257EF">
      <w:pPr>
        <w:spacing w:line="360" w:lineRule="auto"/>
        <w:jc w:val="both"/>
        <w:rPr>
          <w:rFonts w:ascii="Nirmala UI" w:eastAsia="Arial Unicode MS" w:hAnsi="Nirmala UI" w:cs="Nirmala UI"/>
          <w:color w:val="000000"/>
          <w:sz w:val="24"/>
          <w:szCs w:val="24"/>
          <w:lang w:eastAsia="en-GB" w:bidi="ne-NP"/>
        </w:rPr>
      </w:pPr>
      <w:r w:rsidRPr="006C29FF">
        <w:rPr>
          <w:rFonts w:ascii="Nirmala UI" w:eastAsia="Arial Unicode MS" w:hAnsi="Nirmala UI" w:cs="Nirmala UI"/>
          <w:noProof/>
          <w:color w:val="000000"/>
          <w:sz w:val="28"/>
          <w:szCs w:val="28"/>
          <w:lang w:bidi="ne-NP"/>
        </w:rPr>
        <w:lastRenderedPageBreak/>
        <w:drawing>
          <wp:anchor distT="0" distB="0" distL="114300" distR="114300" simplePos="0" relativeHeight="251820544" behindDoc="0" locked="0" layoutInCell="1" allowOverlap="1" wp14:anchorId="0C568750" wp14:editId="6E91AEA6">
            <wp:simplePos x="0" y="0"/>
            <wp:positionH relativeFrom="column">
              <wp:posOffset>33020</wp:posOffset>
            </wp:positionH>
            <wp:positionV relativeFrom="paragraph">
              <wp:posOffset>267335</wp:posOffset>
            </wp:positionV>
            <wp:extent cx="3891915" cy="2914650"/>
            <wp:effectExtent l="0" t="0" r="0" b="0"/>
            <wp:wrapSquare wrapText="bothSides"/>
            <wp:docPr id="277" name="Picture 277" descr="D:\DURGA\Three month bulletin\April-June\Photo\Butwal Advocac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URGA\Three month bulletin\April-June\Photo\Butwal Advocacy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6" t="5912" r="1034" b="1"/>
                    <a:stretch/>
                  </pic:blipFill>
                  <pic:spPr bwMode="auto">
                    <a:xfrm>
                      <a:off x="0" y="0"/>
                      <a:ext cx="389191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851" w:rsidRPr="00AC5FF7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>रुपन्देही</w:t>
      </w:r>
      <w:r w:rsidR="00604851" w:rsidRPr="00AC5FF7">
        <w:rPr>
          <w:rFonts w:ascii="Nirmala UI" w:eastAsia="Arial Unicode MS" w:hAnsi="Nirmala UI" w:cs="Nirmala UI"/>
          <w:color w:val="000000"/>
          <w:sz w:val="24"/>
          <w:szCs w:val="24"/>
          <w:lang w:eastAsia="en-GB" w:bidi="ne-NP"/>
        </w:rPr>
        <w:t xml:space="preserve">, 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>निर्वाचन ऐन</w:t>
      </w:r>
      <w:r w:rsidR="006368B9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 २०७३ ले अपाङ्गता भएका व्यक्तिह</w:t>
      </w:r>
      <w:r w:rsidR="006368B9" w:rsidRPr="00AC5FF7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>रू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>लाई समानताको हक र समावेशी सिद्धान्तका आधारमा स्थानीय तहमा प्रतिधित्वको सुनिश्चित गरेको छैन ।</w:t>
      </w:r>
      <w:r w:rsidR="006368B9" w:rsidRPr="00AC5FF7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 xml:space="preserve"> </w:t>
      </w:r>
    </w:p>
    <w:p w:rsidR="00073557" w:rsidRDefault="001257EF" w:rsidP="00853BAC">
      <w:pPr>
        <w:spacing w:line="360" w:lineRule="auto"/>
        <w:jc w:val="both"/>
        <w:rPr>
          <w:rFonts w:ascii="Nirmala UI" w:eastAsia="Arial Unicode MS" w:hAnsi="Nirmala UI" w:cs="Nirmala UI"/>
          <w:color w:val="000000"/>
          <w:sz w:val="24"/>
          <w:szCs w:val="24"/>
          <w:lang w:eastAsia="en-GB" w:bidi="ne-NP"/>
        </w:rPr>
      </w:pPr>
      <w:r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>नेपाल अपाङ्ग महिला संघ</w:t>
      </w:r>
      <w:r w:rsidRPr="00AC5FF7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 xml:space="preserve">ले 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lang w:eastAsia="en-GB"/>
        </w:rPr>
        <w:t> 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वैशाख ३० गते हुने </w:t>
      </w:r>
      <w:r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स्थानीय तह र </w:t>
      </w:r>
      <w:r w:rsidRPr="00AC5FF7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>मंसिरमा हु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>ने भनिएको प</w:t>
      </w:r>
      <w:r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्रतिनिधिसभा र 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 प्रदेश सभाको निर्वाचनमा अपाङ्गता भएका व्यक्तिको अनिवार्य प्रतिनिधित्व गराई अपाङ्गताभित्रको विविधता र अपाङ्गता भएका महिलाको समावेशिता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rtl/>
          <w:cs/>
          <w:lang w:eastAsia="en-GB"/>
        </w:rPr>
        <w:t>,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rtl/>
          <w:cs/>
          <w:lang w:eastAsia="en-GB" w:bidi="hi-IN"/>
        </w:rPr>
        <w:t>सहजता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rtl/>
          <w:cs/>
          <w:lang w:eastAsia="en-GB"/>
        </w:rPr>
        <w:t>,</w:t>
      </w:r>
      <w:r w:rsidR="0076068F">
        <w:rPr>
          <w:rFonts w:ascii="Nirmala UI" w:eastAsia="Arial Unicode MS" w:hAnsi="Nirmala UI" w:cs="Nirmala UI"/>
          <w:color w:val="000000"/>
          <w:sz w:val="24"/>
          <w:szCs w:val="24"/>
          <w:lang w:eastAsia="en-GB"/>
        </w:rPr>
        <w:t xml:space="preserve"> 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rtl/>
          <w:cs/>
          <w:lang w:eastAsia="en-GB" w:bidi="hi-IN"/>
        </w:rPr>
        <w:t>पहुँचयुक्तता</w:t>
      </w:r>
      <w:r w:rsidR="0076068F">
        <w:rPr>
          <w:rFonts w:ascii="Nirmala UI" w:eastAsia="Arial Unicode MS" w:hAnsi="Nirmala UI" w:cs="Nirmala UI"/>
          <w:color w:val="000000"/>
          <w:sz w:val="24"/>
          <w:szCs w:val="24"/>
          <w:lang w:eastAsia="en-GB" w:bidi="ne-NP"/>
        </w:rPr>
        <w:t xml:space="preserve"> </w:t>
      </w:r>
      <w:r w:rsidR="0076068F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 xml:space="preserve">र सुनिश्चत 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rtl/>
          <w:cs/>
          <w:lang w:eastAsia="en-GB" w:bidi="hi-IN"/>
        </w:rPr>
        <w:t xml:space="preserve"> गर्न माग गर्दै लागि जिल्ला</w:t>
      </w:r>
      <w:r w:rsidR="00604851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 निर्वाचन कार्यालय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rtl/>
          <w:cs/>
          <w:lang w:eastAsia="en-GB"/>
        </w:rPr>
        <w:t xml:space="preserve"> </w:t>
      </w:r>
      <w:r w:rsidR="00604851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>रूपन्देही मा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 २३ बुँदे अनुरोध </w:t>
      </w:r>
      <w:r w:rsidR="00604851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पत्र </w:t>
      </w:r>
      <w:r w:rsidRPr="00AC5FF7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 xml:space="preserve"> बुझाएको छ</w:t>
      </w:r>
      <w:r w:rsidR="00287EE6" w:rsidRPr="00AC5FF7">
        <w:rPr>
          <w:rFonts w:ascii="Nirmala UI" w:eastAsia="Arial Unicode MS" w:hAnsi="Nirmala UI" w:cs="Nirmala UI"/>
          <w:color w:val="000000"/>
          <w:sz w:val="24"/>
          <w:szCs w:val="24"/>
          <w:cs/>
          <w:lang w:eastAsia="en-GB" w:bidi="hi-IN"/>
        </w:rPr>
        <w:t xml:space="preserve">  । </w:t>
      </w:r>
      <w:r w:rsidR="00C562CE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>यही ध्यानाकर्षण पत्र नेपालगञ्ज र कञ्चनपुरका जिल्ला नि</w:t>
      </w:r>
      <w:r w:rsidR="008D15C9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 xml:space="preserve">र्वाचन </w:t>
      </w:r>
    </w:p>
    <w:p w:rsidR="00853BAC" w:rsidRDefault="00073557" w:rsidP="00853BAC">
      <w:pPr>
        <w:spacing w:line="360" w:lineRule="auto"/>
        <w:jc w:val="both"/>
        <w:rPr>
          <w:rFonts w:ascii="Nirmala UI" w:eastAsia="Arial Unicode MS" w:hAnsi="Nirmala UI" w:cs="Nirmala UI"/>
          <w:color w:val="000000"/>
          <w:sz w:val="24"/>
          <w:szCs w:val="24"/>
          <w:lang w:eastAsia="en-GB" w:bidi="ne-N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2710CE5" wp14:editId="66087CC3">
                <wp:simplePos x="0" y="0"/>
                <wp:positionH relativeFrom="column">
                  <wp:posOffset>33655</wp:posOffset>
                </wp:positionH>
                <wp:positionV relativeFrom="paragraph">
                  <wp:posOffset>149860</wp:posOffset>
                </wp:positionV>
                <wp:extent cx="3891915" cy="222250"/>
                <wp:effectExtent l="0" t="0" r="0" b="635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1915" cy="2222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73557" w:rsidRPr="00853BAC" w:rsidRDefault="00073557" w:rsidP="00073557">
                            <w:pPr>
                              <w:spacing w:line="360" w:lineRule="auto"/>
                              <w:jc w:val="both"/>
                              <w:rPr>
                                <w:rFonts w:ascii="Nirmala UI" w:eastAsia="Arial Unicode MS" w:hAnsi="Nirmala UI" w:cs="Nirmala UI"/>
                                <w:color w:val="000000"/>
                                <w:sz w:val="24"/>
                                <w:szCs w:val="24"/>
                                <w:lang w:eastAsia="en-GB" w:bidi="ne-NP"/>
                              </w:rPr>
                            </w:pPr>
                            <w:r w:rsidRPr="00073557">
                              <w:rPr>
                                <w:rFonts w:ascii="Nirmala UI" w:eastAsia="Arial Unicode MS" w:hAnsi="Nirmala UI" w:cs="Nirmala UI" w:hint="cs"/>
                                <w:color w:val="000000"/>
                                <w:cs/>
                                <w:lang w:eastAsia="en-GB" w:bidi="ne-NP"/>
                              </w:rPr>
                              <w:t xml:space="preserve"> </w:t>
                            </w:r>
                            <w:r>
                              <w:rPr>
                                <w:rFonts w:ascii="Nirmala UI" w:eastAsia="Arial Unicode MS" w:hAnsi="Nirmala UI" w:cs="Nirmala UI" w:hint="cs"/>
                                <w:color w:val="000000"/>
                                <w:cs/>
                                <w:lang w:eastAsia="en-GB" w:bidi="ne-NP"/>
                              </w:rPr>
                              <w:t xml:space="preserve">जिल्ला </w:t>
                            </w:r>
                            <w:r w:rsidRPr="00E6282D">
                              <w:rPr>
                                <w:rFonts w:ascii="Nirmala UI" w:eastAsia="Arial Unicode MS" w:hAnsi="Nirmala UI" w:cs="Nirmala UI"/>
                                <w:color w:val="000000"/>
                                <w:sz w:val="18"/>
                                <w:szCs w:val="18"/>
                                <w:cs/>
                                <w:lang w:eastAsia="en-GB" w:bidi="hi-IN"/>
                              </w:rPr>
                              <w:t>निर्वाचन कार्यालय</w:t>
                            </w:r>
                            <w:r w:rsidRPr="00E6282D">
                              <w:rPr>
                                <w:rFonts w:ascii="Nirmala UI" w:eastAsia="Arial Unicode MS" w:hAnsi="Nirmala UI" w:cs="Nirmala UI"/>
                                <w:color w:val="000000"/>
                                <w:sz w:val="18"/>
                                <w:szCs w:val="18"/>
                                <w:rtl/>
                                <w:cs/>
                                <w:lang w:eastAsia="en-GB"/>
                              </w:rPr>
                              <w:t xml:space="preserve"> </w:t>
                            </w:r>
                            <w:r w:rsidRPr="00E6282D">
                              <w:rPr>
                                <w:rFonts w:ascii="Nirmala UI" w:eastAsia="Arial Unicode MS" w:hAnsi="Nirmala UI" w:cs="Nirmala UI"/>
                                <w:color w:val="000000"/>
                                <w:sz w:val="18"/>
                                <w:szCs w:val="18"/>
                                <w:cs/>
                                <w:lang w:eastAsia="en-GB" w:bidi="hi-IN"/>
                              </w:rPr>
                              <w:t xml:space="preserve">रूपन्देही मा २३ बुँदे अनुरोध पत्र </w:t>
                            </w:r>
                            <w:r>
                              <w:rPr>
                                <w:rFonts w:ascii="Nirmala UI" w:eastAsia="Arial Unicode MS" w:hAnsi="Nirmala UI" w:cs="Nirmala UI" w:hint="cs"/>
                                <w:color w:val="000000"/>
                                <w:cs/>
                                <w:lang w:eastAsia="en-GB" w:bidi="ne-NP"/>
                              </w:rPr>
                              <w:t xml:space="preserve"> बुझाउँदै</w:t>
                            </w:r>
                          </w:p>
                          <w:p w:rsidR="00073557" w:rsidRPr="0065163D" w:rsidRDefault="00073557" w:rsidP="00073557">
                            <w:pPr>
                              <w:pStyle w:val="Caption"/>
                              <w:rPr>
                                <w:rFonts w:ascii="Nirmala UI" w:eastAsia="Arial Unicode MS" w:hAnsi="Nirmala UI" w:cs="Nirmala UI"/>
                                <w:noProof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10CE5" id="Text Box 29" o:spid="_x0000_s1057" type="#_x0000_t202" style="position:absolute;left:0;text-align:left;margin-left:2.65pt;margin-top:11.8pt;width:306.45pt;height:17.5pt;z-index:251829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" stroked="f">
                <v:textbox inset="0,0,0,0">
                  <w:txbxContent>
                    <w:p w:rsidR="00073557" w:rsidRPr="00853BAC" w:rsidRDefault="00073557" w:rsidP="00073557">
                      <w:pPr>
                        <w:spacing w:line="360" w:lineRule="auto"/>
                        <w:jc w:val="both"/>
                        <w:rPr>
                          <w:rFonts w:ascii="Nirmala UI" w:eastAsia="Arial Unicode MS" w:hAnsi="Nirmala UI" w:cs="Nirmala UI"/>
                          <w:color w:val="000000"/>
                          <w:sz w:val="24"/>
                          <w:szCs w:val="24"/>
                          <w:lang w:eastAsia="en-GB" w:bidi="ne-NP"/>
                        </w:rPr>
                      </w:pPr>
                      <w:r w:rsidRPr="00073557">
                        <w:rPr>
                          <w:rFonts w:ascii="Nirmala UI" w:eastAsia="Arial Unicode MS" w:hAnsi="Nirmala UI" w:cs="Nirmala UI" w:hint="cs"/>
                          <w:color w:val="000000"/>
                          <w:cs/>
                          <w:lang w:eastAsia="en-GB" w:bidi="ne-NP"/>
                        </w:rPr>
                        <w:t xml:space="preserve"> </w:t>
                      </w:r>
                      <w:r>
                        <w:rPr>
                          <w:rFonts w:ascii="Nirmala UI" w:eastAsia="Arial Unicode MS" w:hAnsi="Nirmala UI" w:cs="Nirmala UI" w:hint="cs"/>
                          <w:color w:val="000000"/>
                          <w:cs/>
                          <w:lang w:eastAsia="en-GB" w:bidi="ne-NP"/>
                        </w:rPr>
                        <w:t xml:space="preserve">जिल्ला </w:t>
                      </w:r>
                      <w:r w:rsidRPr="00E6282D">
                        <w:rPr>
                          <w:rFonts w:ascii="Nirmala UI" w:eastAsia="Arial Unicode MS" w:hAnsi="Nirmala UI" w:cs="Nirmala UI"/>
                          <w:color w:val="000000"/>
                          <w:sz w:val="18"/>
                          <w:szCs w:val="18"/>
                          <w:cs/>
                          <w:lang w:eastAsia="en-GB" w:bidi="hi-IN"/>
                        </w:rPr>
                        <w:t>निर्वाचन कार्यालय</w:t>
                      </w:r>
                      <w:r w:rsidRPr="00E6282D">
                        <w:rPr>
                          <w:rFonts w:ascii="Nirmala UI" w:eastAsia="Arial Unicode MS" w:hAnsi="Nirmala UI" w:cs="Nirmala UI"/>
                          <w:color w:val="000000"/>
                          <w:sz w:val="18"/>
                          <w:szCs w:val="18"/>
                          <w:rtl/>
                          <w:cs/>
                          <w:lang w:eastAsia="en-GB"/>
                        </w:rPr>
                        <w:t xml:space="preserve"> </w:t>
                      </w:r>
                      <w:r w:rsidRPr="00E6282D">
                        <w:rPr>
                          <w:rFonts w:ascii="Nirmala UI" w:eastAsia="Arial Unicode MS" w:hAnsi="Nirmala UI" w:cs="Nirmala UI"/>
                          <w:color w:val="000000"/>
                          <w:sz w:val="18"/>
                          <w:szCs w:val="18"/>
                          <w:cs/>
                          <w:lang w:eastAsia="en-GB" w:bidi="hi-IN"/>
                        </w:rPr>
                        <w:t xml:space="preserve">रूपन्देही मा २३ बुँदे अनुरोध पत्र </w:t>
                      </w:r>
                      <w:r>
                        <w:rPr>
                          <w:rFonts w:ascii="Nirmala UI" w:eastAsia="Arial Unicode MS" w:hAnsi="Nirmala UI" w:cs="Nirmala UI" w:hint="cs"/>
                          <w:color w:val="000000"/>
                          <w:cs/>
                          <w:lang w:eastAsia="en-GB" w:bidi="ne-NP"/>
                        </w:rPr>
                        <w:t xml:space="preserve"> बुझाउँदै</w:t>
                      </w:r>
                    </w:p>
                    <w:p w:rsidR="00073557" w:rsidRPr="0065163D" w:rsidRDefault="00073557" w:rsidP="00073557">
                      <w:pPr>
                        <w:pStyle w:val="Caption"/>
                        <w:rPr>
                          <w:rFonts w:ascii="Nirmala UI" w:eastAsia="Arial Unicode MS" w:hAnsi="Nirmala UI" w:cs="Nirmala UI"/>
                          <w:noProof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D15C9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>कार्यालयमा पनि बुझाइएको थियो</w:t>
      </w:r>
      <w:r w:rsidR="00C562CE">
        <w:rPr>
          <w:rFonts w:ascii="Nirmala UI" w:eastAsia="Arial Unicode MS" w:hAnsi="Nirmala UI" w:cs="Nirmala UI" w:hint="cs"/>
          <w:color w:val="000000"/>
          <w:sz w:val="24"/>
          <w:szCs w:val="24"/>
          <w:cs/>
          <w:lang w:eastAsia="en-GB" w:bidi="ne-NP"/>
        </w:rPr>
        <w:t xml:space="preserve"> । </w:t>
      </w:r>
    </w:p>
    <w:p w:rsidR="00853BAC" w:rsidRDefault="00853BAC" w:rsidP="00853BAC">
      <w:pPr>
        <w:spacing w:line="360" w:lineRule="auto"/>
        <w:jc w:val="both"/>
        <w:rPr>
          <w:rFonts w:ascii="Nirmala UI" w:eastAsia="Arial Unicode MS" w:hAnsi="Nirmala UI" w:cs="Nirmala UI"/>
          <w:color w:val="000000"/>
          <w:sz w:val="24"/>
          <w:szCs w:val="24"/>
          <w:lang w:eastAsia="en-GB" w:bidi="ne-NP"/>
        </w:rPr>
      </w:pPr>
    </w:p>
    <w:p w:rsidR="00530BF3" w:rsidRPr="001257EF" w:rsidRDefault="00530BF3" w:rsidP="00EB72B4">
      <w:pPr>
        <w:shd w:val="clear" w:color="auto" w:fill="7030A0"/>
        <w:spacing w:line="360" w:lineRule="auto"/>
        <w:jc w:val="both"/>
        <w:rPr>
          <w:rFonts w:ascii="Nirmala UI" w:hAnsi="Nirmala UI" w:cs="Nirmala UI"/>
          <w:sz w:val="28"/>
          <w:szCs w:val="28"/>
          <w:lang w:bidi="ne-NP"/>
        </w:rPr>
      </w:pPr>
    </w:p>
    <w:p w:rsidR="002702A3" w:rsidRDefault="009E3156" w:rsidP="00A90EF7">
      <w:pPr>
        <w:spacing w:line="360" w:lineRule="auto"/>
        <w:jc w:val="both"/>
        <w:rPr>
          <w:rFonts w:ascii="Nirmala UI" w:hAnsi="Nirmala UI" w:cs="Nirmala UI" w:hint="cs"/>
          <w:sz w:val="24"/>
          <w:szCs w:val="24"/>
          <w:lang w:bidi="ne-NP"/>
        </w:rPr>
      </w:pP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cs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</w:r>
      <w:r>
        <w:rPr>
          <w:rFonts w:ascii="Nirmala UI" w:hAnsi="Nirmala UI" w:cs="Nirmala UI"/>
          <w:sz w:val="24"/>
          <w:szCs w:val="24"/>
          <w:lang w:bidi="ne-NP"/>
        </w:rPr>
        <w:tab/>
        <w:t>********</w:t>
      </w:r>
    </w:p>
    <w:p w:rsidR="00333D93" w:rsidRPr="00585362" w:rsidRDefault="00333D93" w:rsidP="00333D93">
      <w:pPr>
        <w:shd w:val="clear" w:color="auto" w:fill="FFFFFF" w:themeFill="background1"/>
        <w:jc w:val="center"/>
        <w:rPr>
          <w:rFonts w:ascii="Arial" w:hAnsi="Arial" w:cs="Mangal"/>
          <w:color w:val="222222"/>
          <w:shd w:val="clear" w:color="auto" w:fill="FFFFFF"/>
          <w:lang w:bidi="ne-NP"/>
        </w:rPr>
      </w:pPr>
      <w:r w:rsidRPr="00E966B1">
        <w:rPr>
          <w:rFonts w:ascii="Nirmala UI" w:hAnsi="Nirmala UI" w:cs="Nirmala UI"/>
          <w:sz w:val="32"/>
          <w:szCs w:val="32"/>
          <w:lang w:bidi="ne-NP"/>
        </w:rPr>
        <w:t>Central office, Kathmandu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>Nepal Disabled Women Association (NDWA)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>Kalopul Marga, Kalopul, Kathmandu, Nepal,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>Po.Box: 1775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>Phone: 00977-01-4435131, Fax: 00977-01-4438342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 xml:space="preserve">Email: </w:t>
      </w:r>
      <w:hyperlink r:id="rId41" w:history="1">
        <w:r w:rsidRPr="00C56782">
          <w:rPr>
            <w:rStyle w:val="Hyperlink"/>
            <w:bCs/>
            <w:sz w:val="24"/>
            <w:szCs w:val="24"/>
          </w:rPr>
          <w:t>ndwa.2009@gmail.com</w:t>
        </w:r>
      </w:hyperlink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 xml:space="preserve">Website: </w:t>
      </w:r>
      <w:hyperlink r:id="rId42" w:history="1">
        <w:r w:rsidRPr="00C56782">
          <w:rPr>
            <w:rStyle w:val="Hyperlink"/>
            <w:bCs/>
            <w:sz w:val="24"/>
            <w:szCs w:val="24"/>
          </w:rPr>
          <w:t>www.ndwa.org.np</w:t>
        </w:r>
      </w:hyperlink>
    </w:p>
    <w:p w:rsidR="00066343" w:rsidRDefault="00066343" w:rsidP="00333D93">
      <w:pPr>
        <w:shd w:val="clear" w:color="auto" w:fill="FFFFFF" w:themeFill="background1"/>
        <w:jc w:val="center"/>
        <w:rPr>
          <w:color w:val="002060"/>
          <w:sz w:val="24"/>
          <w:szCs w:val="24"/>
          <w:lang w:bidi="ne-NP"/>
        </w:rPr>
      </w:pPr>
    </w:p>
    <w:p w:rsidR="00333D93" w:rsidRPr="00C56782" w:rsidRDefault="00226A4C" w:rsidP="00333D93">
      <w:pPr>
        <w:shd w:val="clear" w:color="auto" w:fill="FFFFFF" w:themeFill="background1"/>
        <w:jc w:val="center"/>
        <w:rPr>
          <w:rFonts w:cstheme="minorBidi"/>
          <w:color w:val="002060"/>
          <w:sz w:val="24"/>
          <w:szCs w:val="24"/>
          <w:lang w:bidi="ne-NP"/>
        </w:rPr>
      </w:pPr>
      <w:r>
        <w:rPr>
          <w:color w:val="002060"/>
          <w:sz w:val="24"/>
          <w:szCs w:val="24"/>
          <w:lang w:bidi="ne-NP"/>
        </w:rPr>
        <w:t>Provincial</w:t>
      </w:r>
      <w:r w:rsidR="00333D93" w:rsidRPr="00C56782">
        <w:rPr>
          <w:color w:val="002060"/>
          <w:sz w:val="24"/>
          <w:szCs w:val="24"/>
          <w:lang w:bidi="ne-NP"/>
        </w:rPr>
        <w:t xml:space="preserve"> Office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>Nepal Disabled Women Association (NDWA)</w:t>
      </w:r>
    </w:p>
    <w:p w:rsidR="00333D93" w:rsidRPr="00066343" w:rsidRDefault="009B3F54" w:rsidP="00333D93">
      <w:pPr>
        <w:shd w:val="clear" w:color="auto" w:fill="FFFFFF" w:themeFill="background1"/>
        <w:jc w:val="center"/>
        <w:rPr>
          <w:b/>
          <w:sz w:val="24"/>
          <w:szCs w:val="24"/>
          <w:lang w:bidi="ne-NP"/>
        </w:rPr>
      </w:pPr>
      <w:r>
        <w:rPr>
          <w:b/>
          <w:sz w:val="24"/>
          <w:szCs w:val="24"/>
          <w:lang w:bidi="ne-NP"/>
        </w:rPr>
        <w:t>Sudupaschim Province</w:t>
      </w:r>
      <w:r w:rsidR="00F13651">
        <w:rPr>
          <w:b/>
          <w:sz w:val="24"/>
          <w:szCs w:val="24"/>
          <w:lang w:bidi="ne-NP"/>
        </w:rPr>
        <w:t xml:space="preserve">, Kanchanpur 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  <w:lang w:bidi="ne-NP"/>
        </w:rPr>
      </w:pPr>
      <w:r w:rsidRPr="00C56782">
        <w:rPr>
          <w:bCs/>
          <w:sz w:val="24"/>
          <w:szCs w:val="24"/>
          <w:lang w:bidi="ne-NP"/>
        </w:rPr>
        <w:t>Phone:9848715561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  <w:lang w:bidi="ne-NP"/>
        </w:rPr>
      </w:pPr>
      <w:r w:rsidRPr="00C56782">
        <w:rPr>
          <w:bCs/>
          <w:sz w:val="24"/>
          <w:szCs w:val="24"/>
          <w:lang w:bidi="ne-NP"/>
        </w:rPr>
        <w:t xml:space="preserve">Email: </w:t>
      </w:r>
      <w:r w:rsidR="009B3F54" w:rsidRPr="009B3F54">
        <w:rPr>
          <w:bCs/>
          <w:sz w:val="24"/>
          <w:szCs w:val="24"/>
          <w:lang w:bidi="ne-NP"/>
        </w:rPr>
        <w:t>anitadhungana.ndwa@gmail.com,</w:t>
      </w:r>
      <w:r w:rsidR="009B3F54">
        <w:rPr>
          <w:bCs/>
          <w:sz w:val="24"/>
          <w:szCs w:val="24"/>
          <w:lang w:bidi="ne-NP"/>
        </w:rPr>
        <w:t xml:space="preserve"> </w:t>
      </w:r>
      <w:hyperlink r:id="rId43" w:history="1">
        <w:r w:rsidR="009B3F54" w:rsidRPr="00BE559B">
          <w:rPr>
            <w:rStyle w:val="Hyperlink"/>
            <w:bCs/>
            <w:sz w:val="24"/>
            <w:szCs w:val="24"/>
            <w:lang w:bidi="ne-NP"/>
          </w:rPr>
          <w:t>ndwa.fwr@gmail.com</w:t>
        </w:r>
      </w:hyperlink>
      <w:r w:rsidR="009B3F54">
        <w:rPr>
          <w:bCs/>
          <w:sz w:val="24"/>
          <w:szCs w:val="24"/>
          <w:lang w:bidi="ne-NP"/>
        </w:rPr>
        <w:t xml:space="preserve"> </w:t>
      </w:r>
    </w:p>
    <w:p w:rsidR="00333D93" w:rsidRPr="00C56782" w:rsidRDefault="00333D93" w:rsidP="00333D93">
      <w:pPr>
        <w:shd w:val="clear" w:color="auto" w:fill="FFFFFF" w:themeFill="background1"/>
        <w:ind w:left="3600" w:firstLine="720"/>
        <w:jc w:val="center"/>
        <w:rPr>
          <w:b/>
          <w:bCs/>
          <w:sz w:val="24"/>
          <w:szCs w:val="24"/>
          <w:lang w:bidi="ne-NP"/>
        </w:rPr>
      </w:pP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>Nepal Disabled Women Association (NDWA)</w:t>
      </w:r>
    </w:p>
    <w:p w:rsidR="00333D93" w:rsidRPr="00066343" w:rsidRDefault="00F2508C" w:rsidP="00333D93">
      <w:pPr>
        <w:shd w:val="clear" w:color="auto" w:fill="FFFFFF" w:themeFill="background1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Province One</w:t>
      </w:r>
      <w:r w:rsidR="00F13651">
        <w:rPr>
          <w:b/>
          <w:sz w:val="24"/>
          <w:szCs w:val="24"/>
        </w:rPr>
        <w:t xml:space="preserve">, </w:t>
      </w:r>
      <w:r w:rsidR="00333D93" w:rsidRPr="00066343">
        <w:rPr>
          <w:b/>
          <w:sz w:val="24"/>
          <w:szCs w:val="24"/>
        </w:rPr>
        <w:t>Morang</w:t>
      </w:r>
    </w:p>
    <w:p w:rsidR="00333D93" w:rsidRPr="00C56782" w:rsidRDefault="00333D93" w:rsidP="00333D93">
      <w:pPr>
        <w:shd w:val="clear" w:color="auto" w:fill="FFFFFF" w:themeFill="background1"/>
        <w:jc w:val="center"/>
        <w:rPr>
          <w:b/>
          <w:bCs/>
          <w:sz w:val="24"/>
          <w:szCs w:val="24"/>
        </w:rPr>
      </w:pPr>
      <w:r w:rsidRPr="00C56782">
        <w:rPr>
          <w:bCs/>
          <w:sz w:val="24"/>
          <w:szCs w:val="24"/>
        </w:rPr>
        <w:t>Phone:9852057011</w:t>
      </w:r>
    </w:p>
    <w:p w:rsidR="004E644B" w:rsidRPr="00C56782" w:rsidRDefault="009E3156" w:rsidP="00333D93">
      <w:pPr>
        <w:spacing w:line="360" w:lineRule="auto"/>
        <w:jc w:val="both"/>
        <w:rPr>
          <w:rFonts w:ascii="Nirmala UI" w:hAnsi="Nirmala UI" w:cs="Nirmala UI"/>
          <w:sz w:val="24"/>
          <w:szCs w:val="24"/>
          <w:lang w:bidi="ne-NP"/>
        </w:rPr>
      </w:pPr>
      <w:r w:rsidRPr="00C56782">
        <w:rPr>
          <w:bCs/>
          <w:sz w:val="24"/>
          <w:szCs w:val="24"/>
          <w:rtl/>
          <w:cs/>
        </w:rPr>
        <w:tab/>
      </w:r>
      <w:r w:rsidRPr="00C56782">
        <w:rPr>
          <w:bCs/>
          <w:sz w:val="24"/>
          <w:szCs w:val="24"/>
          <w:rtl/>
          <w:cs/>
        </w:rPr>
        <w:tab/>
      </w:r>
      <w:r w:rsidRPr="00C56782">
        <w:rPr>
          <w:bCs/>
          <w:sz w:val="24"/>
          <w:szCs w:val="24"/>
          <w:rtl/>
          <w:cs/>
        </w:rPr>
        <w:tab/>
      </w:r>
      <w:r w:rsidRPr="00C56782">
        <w:rPr>
          <w:bCs/>
          <w:sz w:val="24"/>
          <w:szCs w:val="24"/>
          <w:rtl/>
          <w:cs/>
        </w:rPr>
        <w:tab/>
      </w:r>
      <w:r w:rsidRPr="00C56782">
        <w:rPr>
          <w:bCs/>
          <w:sz w:val="24"/>
          <w:szCs w:val="24"/>
          <w:rtl/>
          <w:cs/>
        </w:rPr>
        <w:tab/>
      </w:r>
      <w:r w:rsidRPr="00C56782">
        <w:rPr>
          <w:bCs/>
          <w:sz w:val="24"/>
          <w:szCs w:val="24"/>
          <w:rtl/>
          <w:cs/>
        </w:rPr>
        <w:tab/>
      </w:r>
      <w:r w:rsidR="00333D93" w:rsidRPr="00C56782">
        <w:rPr>
          <w:bCs/>
          <w:sz w:val="24"/>
          <w:szCs w:val="24"/>
        </w:rPr>
        <w:t xml:space="preserve">Email: </w:t>
      </w:r>
      <w:hyperlink r:id="rId44" w:history="1">
        <w:r w:rsidR="009B3F54" w:rsidRPr="00BE559B">
          <w:rPr>
            <w:rStyle w:val="Hyperlink"/>
            <w:bCs/>
            <w:sz w:val="24"/>
            <w:szCs w:val="24"/>
          </w:rPr>
          <w:t>ndwa.er@gmail.com</w:t>
        </w:r>
      </w:hyperlink>
      <w:r w:rsidR="00D17D41" w:rsidRPr="00C56782">
        <w:rPr>
          <w:noProof/>
          <w:color w:val="auto"/>
          <w:kern w:val="0"/>
          <w:sz w:val="24"/>
          <w:szCs w:val="24"/>
          <w:lang w:bidi="ne-NP"/>
        </w:rPr>
        <mc:AlternateContent>
          <mc:Choice Requires="wps">
            <w:drawing>
              <wp:anchor distT="36576" distB="36576" distL="36576" distR="36576" simplePos="0" relativeHeight="251709952" behindDoc="0" locked="0" layoutInCell="1" allowOverlap="1" wp14:anchorId="23059A87" wp14:editId="2905FFB1">
                <wp:simplePos x="0" y="0"/>
                <wp:positionH relativeFrom="column">
                  <wp:posOffset>4881880</wp:posOffset>
                </wp:positionH>
                <wp:positionV relativeFrom="page">
                  <wp:posOffset>2231390</wp:posOffset>
                </wp:positionV>
                <wp:extent cx="2628900" cy="0"/>
                <wp:effectExtent l="0" t="0" r="0" b="0"/>
                <wp:wrapNone/>
                <wp:docPr id="257" name="Lin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FFFE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DCD6D4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9DEC12" id="Line 150" o:spid="_x0000_s1026" style="position:absolute;z-index:2517099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" from="384.4pt,175.7pt" to="591.4pt,1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" strokecolor="#fffffe" strokeweight="1pt">
                <v:shadow color="#dcd6d4"/>
                <w10:wrap anchory="page"/>
              </v:line>
            </w:pict>
          </mc:Fallback>
        </mc:AlternateContent>
      </w:r>
    </w:p>
    <w:sectPr w:rsidR="004E644B" w:rsidRPr="00C56782" w:rsidSect="00FA3031">
      <w:pgSz w:w="12240" w:h="15840" w:code="1"/>
      <w:pgMar w:top="0" w:right="360" w:bottom="900" w:left="3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A68A7" w:rsidRDefault="001A68A7" w:rsidP="00B315DB">
      <w:r>
        <w:separator/>
      </w:r>
    </w:p>
  </w:endnote>
  <w:endnote w:type="continuationSeparator" w:id="0">
    <w:p w:rsidR="001A68A7" w:rsidRDefault="001A68A7" w:rsidP="00B315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A68A7" w:rsidRDefault="001A68A7" w:rsidP="00B315DB">
      <w:r>
        <w:separator/>
      </w:r>
    </w:p>
  </w:footnote>
  <w:footnote w:type="continuationSeparator" w:id="0">
    <w:p w:rsidR="001A68A7" w:rsidRDefault="001A68A7" w:rsidP="00B315D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CA3FF5"/>
    <w:multiLevelType w:val="hybridMultilevel"/>
    <w:tmpl w:val="20D00BBE"/>
    <w:lvl w:ilvl="0" w:tplc="04090001">
      <w:start w:val="1"/>
      <w:numFmt w:val="bullet"/>
      <w:lvlText w:val=""/>
      <w:lvlJc w:val="left"/>
      <w:pPr>
        <w:ind w:left="82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</w:abstractNum>
  <w:abstractNum w:abstractNumId="1" w15:restartNumberingAfterBreak="0">
    <w:nsid w:val="69216E0D"/>
    <w:multiLevelType w:val="hybridMultilevel"/>
    <w:tmpl w:val="770CA7FA"/>
    <w:lvl w:ilvl="0" w:tplc="04090009">
      <w:start w:val="1"/>
      <w:numFmt w:val="bullet"/>
      <w:lvlText w:val=""/>
      <w:lvlJc w:val="left"/>
      <w:pPr>
        <w:ind w:left="149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doNotDisplayPageBoundaries/>
  <w:hideSpellingErrors/>
  <w:hideGrammaticalErrors/>
  <w:attachedTemplate r:id="rId1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7BF7"/>
    <w:rsid w:val="00000251"/>
    <w:rsid w:val="00000515"/>
    <w:rsid w:val="00002AB0"/>
    <w:rsid w:val="0000708E"/>
    <w:rsid w:val="0000741E"/>
    <w:rsid w:val="000077B1"/>
    <w:rsid w:val="00010BAE"/>
    <w:rsid w:val="00015975"/>
    <w:rsid w:val="00020EDB"/>
    <w:rsid w:val="000275EE"/>
    <w:rsid w:val="000312B6"/>
    <w:rsid w:val="00032770"/>
    <w:rsid w:val="000332A7"/>
    <w:rsid w:val="00033968"/>
    <w:rsid w:val="00033FD7"/>
    <w:rsid w:val="00035F77"/>
    <w:rsid w:val="00041882"/>
    <w:rsid w:val="00042F8F"/>
    <w:rsid w:val="00044D51"/>
    <w:rsid w:val="00046827"/>
    <w:rsid w:val="00050C9A"/>
    <w:rsid w:val="00053CCA"/>
    <w:rsid w:val="0005447A"/>
    <w:rsid w:val="00060CEC"/>
    <w:rsid w:val="00066343"/>
    <w:rsid w:val="00067744"/>
    <w:rsid w:val="000700CB"/>
    <w:rsid w:val="00071807"/>
    <w:rsid w:val="00073557"/>
    <w:rsid w:val="00073B50"/>
    <w:rsid w:val="0008143E"/>
    <w:rsid w:val="0008332D"/>
    <w:rsid w:val="0008597B"/>
    <w:rsid w:val="00086126"/>
    <w:rsid w:val="0009036D"/>
    <w:rsid w:val="0009351C"/>
    <w:rsid w:val="00094397"/>
    <w:rsid w:val="00097A72"/>
    <w:rsid w:val="000A07AB"/>
    <w:rsid w:val="000A24ED"/>
    <w:rsid w:val="000A333C"/>
    <w:rsid w:val="000A393D"/>
    <w:rsid w:val="000A4DCB"/>
    <w:rsid w:val="000A5075"/>
    <w:rsid w:val="000B2CFD"/>
    <w:rsid w:val="000B5ABF"/>
    <w:rsid w:val="000C0E91"/>
    <w:rsid w:val="000C0ED1"/>
    <w:rsid w:val="000C6297"/>
    <w:rsid w:val="000C7465"/>
    <w:rsid w:val="000D0A87"/>
    <w:rsid w:val="000D2FE7"/>
    <w:rsid w:val="000D619D"/>
    <w:rsid w:val="000D6E5B"/>
    <w:rsid w:val="000D710F"/>
    <w:rsid w:val="000E0A63"/>
    <w:rsid w:val="000E1C53"/>
    <w:rsid w:val="000E5A38"/>
    <w:rsid w:val="000F029B"/>
    <w:rsid w:val="000F1A5E"/>
    <w:rsid w:val="000F422F"/>
    <w:rsid w:val="000F54CB"/>
    <w:rsid w:val="00101950"/>
    <w:rsid w:val="00101AC2"/>
    <w:rsid w:val="00103B8A"/>
    <w:rsid w:val="001054F5"/>
    <w:rsid w:val="00105CC5"/>
    <w:rsid w:val="001153DF"/>
    <w:rsid w:val="0011624A"/>
    <w:rsid w:val="0011636C"/>
    <w:rsid w:val="001171F7"/>
    <w:rsid w:val="00117685"/>
    <w:rsid w:val="00117DEA"/>
    <w:rsid w:val="00123870"/>
    <w:rsid w:val="00123C09"/>
    <w:rsid w:val="00123CA6"/>
    <w:rsid w:val="0012418C"/>
    <w:rsid w:val="001257EF"/>
    <w:rsid w:val="00126AF6"/>
    <w:rsid w:val="001315A4"/>
    <w:rsid w:val="00131DF3"/>
    <w:rsid w:val="001323AF"/>
    <w:rsid w:val="00134462"/>
    <w:rsid w:val="00134BD0"/>
    <w:rsid w:val="00135B1E"/>
    <w:rsid w:val="001361E6"/>
    <w:rsid w:val="001403D0"/>
    <w:rsid w:val="001459B4"/>
    <w:rsid w:val="00150739"/>
    <w:rsid w:val="00151386"/>
    <w:rsid w:val="001514DC"/>
    <w:rsid w:val="001515FF"/>
    <w:rsid w:val="00152052"/>
    <w:rsid w:val="001538C0"/>
    <w:rsid w:val="00154BCD"/>
    <w:rsid w:val="00156784"/>
    <w:rsid w:val="001571EC"/>
    <w:rsid w:val="0015739C"/>
    <w:rsid w:val="00161761"/>
    <w:rsid w:val="00161ACA"/>
    <w:rsid w:val="0016226C"/>
    <w:rsid w:val="00164E8C"/>
    <w:rsid w:val="001674AA"/>
    <w:rsid w:val="00167808"/>
    <w:rsid w:val="00175D70"/>
    <w:rsid w:val="00180DF9"/>
    <w:rsid w:val="00184F5E"/>
    <w:rsid w:val="00186EF3"/>
    <w:rsid w:val="00193C88"/>
    <w:rsid w:val="00196414"/>
    <w:rsid w:val="001A0526"/>
    <w:rsid w:val="001A0A50"/>
    <w:rsid w:val="001A23A9"/>
    <w:rsid w:val="001A2F66"/>
    <w:rsid w:val="001A3C09"/>
    <w:rsid w:val="001A47DE"/>
    <w:rsid w:val="001A5DD3"/>
    <w:rsid w:val="001A6487"/>
    <w:rsid w:val="001A68A7"/>
    <w:rsid w:val="001A6B09"/>
    <w:rsid w:val="001A7552"/>
    <w:rsid w:val="001B33BC"/>
    <w:rsid w:val="001B4370"/>
    <w:rsid w:val="001B51D1"/>
    <w:rsid w:val="001C2084"/>
    <w:rsid w:val="001C255D"/>
    <w:rsid w:val="001C3861"/>
    <w:rsid w:val="001C62CE"/>
    <w:rsid w:val="001D057A"/>
    <w:rsid w:val="001D186B"/>
    <w:rsid w:val="001D711E"/>
    <w:rsid w:val="001D7374"/>
    <w:rsid w:val="001E0C3C"/>
    <w:rsid w:val="001E28AA"/>
    <w:rsid w:val="001E5669"/>
    <w:rsid w:val="001E7717"/>
    <w:rsid w:val="001F02D5"/>
    <w:rsid w:val="001F0736"/>
    <w:rsid w:val="001F0C9D"/>
    <w:rsid w:val="001F1F1F"/>
    <w:rsid w:val="001F3269"/>
    <w:rsid w:val="001F340F"/>
    <w:rsid w:val="001F6E9B"/>
    <w:rsid w:val="00200E7A"/>
    <w:rsid w:val="00202B35"/>
    <w:rsid w:val="00202E15"/>
    <w:rsid w:val="002030FB"/>
    <w:rsid w:val="00204889"/>
    <w:rsid w:val="00205616"/>
    <w:rsid w:val="002059F0"/>
    <w:rsid w:val="00205F13"/>
    <w:rsid w:val="00206FC7"/>
    <w:rsid w:val="002072BC"/>
    <w:rsid w:val="00207C8F"/>
    <w:rsid w:val="0021310B"/>
    <w:rsid w:val="00215758"/>
    <w:rsid w:val="00215D51"/>
    <w:rsid w:val="002200F2"/>
    <w:rsid w:val="002226B6"/>
    <w:rsid w:val="002227EC"/>
    <w:rsid w:val="00224BC2"/>
    <w:rsid w:val="00225422"/>
    <w:rsid w:val="00226A20"/>
    <w:rsid w:val="00226A4C"/>
    <w:rsid w:val="00226C33"/>
    <w:rsid w:val="00227259"/>
    <w:rsid w:val="0022756F"/>
    <w:rsid w:val="002300AC"/>
    <w:rsid w:val="00232B17"/>
    <w:rsid w:val="0023328E"/>
    <w:rsid w:val="00245259"/>
    <w:rsid w:val="00246359"/>
    <w:rsid w:val="00247865"/>
    <w:rsid w:val="0025002F"/>
    <w:rsid w:val="00255780"/>
    <w:rsid w:val="00256A7F"/>
    <w:rsid w:val="002612C0"/>
    <w:rsid w:val="00262CF4"/>
    <w:rsid w:val="002637DC"/>
    <w:rsid w:val="002702A3"/>
    <w:rsid w:val="00274C1C"/>
    <w:rsid w:val="00277DEA"/>
    <w:rsid w:val="00283B8F"/>
    <w:rsid w:val="0028622C"/>
    <w:rsid w:val="00287BF5"/>
    <w:rsid w:val="00287EE6"/>
    <w:rsid w:val="00292747"/>
    <w:rsid w:val="00293D60"/>
    <w:rsid w:val="002967C3"/>
    <w:rsid w:val="002968C6"/>
    <w:rsid w:val="002A29F4"/>
    <w:rsid w:val="002A2C25"/>
    <w:rsid w:val="002A4313"/>
    <w:rsid w:val="002A43A0"/>
    <w:rsid w:val="002A5109"/>
    <w:rsid w:val="002A5171"/>
    <w:rsid w:val="002A7626"/>
    <w:rsid w:val="002A7AF7"/>
    <w:rsid w:val="002B5350"/>
    <w:rsid w:val="002C328D"/>
    <w:rsid w:val="002C42EA"/>
    <w:rsid w:val="002C7018"/>
    <w:rsid w:val="002C7F62"/>
    <w:rsid w:val="002D1F0E"/>
    <w:rsid w:val="002D2E12"/>
    <w:rsid w:val="002D2EE6"/>
    <w:rsid w:val="002E2605"/>
    <w:rsid w:val="002E362E"/>
    <w:rsid w:val="002E3F5E"/>
    <w:rsid w:val="002E53BD"/>
    <w:rsid w:val="002E54FE"/>
    <w:rsid w:val="002E70DA"/>
    <w:rsid w:val="002E70E4"/>
    <w:rsid w:val="002E7E1C"/>
    <w:rsid w:val="002F0E99"/>
    <w:rsid w:val="002F1694"/>
    <w:rsid w:val="002F27D9"/>
    <w:rsid w:val="002F3336"/>
    <w:rsid w:val="002F4352"/>
    <w:rsid w:val="002F4846"/>
    <w:rsid w:val="002F5F4C"/>
    <w:rsid w:val="002F6057"/>
    <w:rsid w:val="002F6629"/>
    <w:rsid w:val="003007CE"/>
    <w:rsid w:val="0030080D"/>
    <w:rsid w:val="00300A0B"/>
    <w:rsid w:val="0030224D"/>
    <w:rsid w:val="00302285"/>
    <w:rsid w:val="00304ED2"/>
    <w:rsid w:val="00310253"/>
    <w:rsid w:val="0031161F"/>
    <w:rsid w:val="00313B45"/>
    <w:rsid w:val="0031605F"/>
    <w:rsid w:val="0031691D"/>
    <w:rsid w:val="00320042"/>
    <w:rsid w:val="00320799"/>
    <w:rsid w:val="003220DE"/>
    <w:rsid w:val="0032242D"/>
    <w:rsid w:val="00322DC9"/>
    <w:rsid w:val="00323520"/>
    <w:rsid w:val="0032404C"/>
    <w:rsid w:val="003262B8"/>
    <w:rsid w:val="00330B51"/>
    <w:rsid w:val="00331FAF"/>
    <w:rsid w:val="00331FE2"/>
    <w:rsid w:val="00333B19"/>
    <w:rsid w:val="00333D93"/>
    <w:rsid w:val="00333F5E"/>
    <w:rsid w:val="00335FAF"/>
    <w:rsid w:val="00337013"/>
    <w:rsid w:val="00337F0B"/>
    <w:rsid w:val="00346F17"/>
    <w:rsid w:val="0034732A"/>
    <w:rsid w:val="00351945"/>
    <w:rsid w:val="00351A67"/>
    <w:rsid w:val="00356AAB"/>
    <w:rsid w:val="00357D96"/>
    <w:rsid w:val="00363567"/>
    <w:rsid w:val="00370F8B"/>
    <w:rsid w:val="003736B2"/>
    <w:rsid w:val="00375FBD"/>
    <w:rsid w:val="00376996"/>
    <w:rsid w:val="003777FF"/>
    <w:rsid w:val="003830A2"/>
    <w:rsid w:val="00385648"/>
    <w:rsid w:val="00386617"/>
    <w:rsid w:val="00394ACE"/>
    <w:rsid w:val="00396319"/>
    <w:rsid w:val="003A0477"/>
    <w:rsid w:val="003A2A8F"/>
    <w:rsid w:val="003A543D"/>
    <w:rsid w:val="003A58BE"/>
    <w:rsid w:val="003A5AD6"/>
    <w:rsid w:val="003A77E3"/>
    <w:rsid w:val="003B169A"/>
    <w:rsid w:val="003B24BE"/>
    <w:rsid w:val="003B369B"/>
    <w:rsid w:val="003C4594"/>
    <w:rsid w:val="003C5A34"/>
    <w:rsid w:val="003D039B"/>
    <w:rsid w:val="003D070F"/>
    <w:rsid w:val="003D4858"/>
    <w:rsid w:val="003D7BF7"/>
    <w:rsid w:val="003D7E6E"/>
    <w:rsid w:val="003D7F44"/>
    <w:rsid w:val="003E0D3F"/>
    <w:rsid w:val="003E2D27"/>
    <w:rsid w:val="003E51EB"/>
    <w:rsid w:val="003E7E68"/>
    <w:rsid w:val="003F041B"/>
    <w:rsid w:val="003F2354"/>
    <w:rsid w:val="003F330E"/>
    <w:rsid w:val="003F51C0"/>
    <w:rsid w:val="003F6326"/>
    <w:rsid w:val="00400A23"/>
    <w:rsid w:val="00406712"/>
    <w:rsid w:val="00406B10"/>
    <w:rsid w:val="00413B0A"/>
    <w:rsid w:val="004207E2"/>
    <w:rsid w:val="00422383"/>
    <w:rsid w:val="0042269E"/>
    <w:rsid w:val="00424489"/>
    <w:rsid w:val="0042571F"/>
    <w:rsid w:val="00426371"/>
    <w:rsid w:val="00427D00"/>
    <w:rsid w:val="004338F8"/>
    <w:rsid w:val="00434922"/>
    <w:rsid w:val="00436DDB"/>
    <w:rsid w:val="0043783E"/>
    <w:rsid w:val="00440F7F"/>
    <w:rsid w:val="004526E0"/>
    <w:rsid w:val="00454BD1"/>
    <w:rsid w:val="00462E8A"/>
    <w:rsid w:val="0046501F"/>
    <w:rsid w:val="0047122D"/>
    <w:rsid w:val="00477849"/>
    <w:rsid w:val="00480766"/>
    <w:rsid w:val="004813FB"/>
    <w:rsid w:val="00484992"/>
    <w:rsid w:val="004913C6"/>
    <w:rsid w:val="004930BD"/>
    <w:rsid w:val="004937DE"/>
    <w:rsid w:val="00493BCB"/>
    <w:rsid w:val="00494792"/>
    <w:rsid w:val="00495219"/>
    <w:rsid w:val="00495335"/>
    <w:rsid w:val="004A17E8"/>
    <w:rsid w:val="004A34DA"/>
    <w:rsid w:val="004A56EE"/>
    <w:rsid w:val="004A63DA"/>
    <w:rsid w:val="004B0C0B"/>
    <w:rsid w:val="004B2629"/>
    <w:rsid w:val="004B32A5"/>
    <w:rsid w:val="004B5CA7"/>
    <w:rsid w:val="004B62B8"/>
    <w:rsid w:val="004B7BDE"/>
    <w:rsid w:val="004C738E"/>
    <w:rsid w:val="004C7791"/>
    <w:rsid w:val="004D042A"/>
    <w:rsid w:val="004D147B"/>
    <w:rsid w:val="004D2300"/>
    <w:rsid w:val="004D3BD1"/>
    <w:rsid w:val="004D4B2C"/>
    <w:rsid w:val="004D577F"/>
    <w:rsid w:val="004D6DC1"/>
    <w:rsid w:val="004D7499"/>
    <w:rsid w:val="004D7961"/>
    <w:rsid w:val="004E3A37"/>
    <w:rsid w:val="004E5A66"/>
    <w:rsid w:val="004E644B"/>
    <w:rsid w:val="004E7513"/>
    <w:rsid w:val="004E7BB2"/>
    <w:rsid w:val="004E7C62"/>
    <w:rsid w:val="004F3503"/>
    <w:rsid w:val="004F3D5D"/>
    <w:rsid w:val="004F5682"/>
    <w:rsid w:val="004F7E90"/>
    <w:rsid w:val="0050257A"/>
    <w:rsid w:val="0050364F"/>
    <w:rsid w:val="0051014D"/>
    <w:rsid w:val="005109C5"/>
    <w:rsid w:val="005139BF"/>
    <w:rsid w:val="00515FF1"/>
    <w:rsid w:val="005179AB"/>
    <w:rsid w:val="00517B35"/>
    <w:rsid w:val="0052043B"/>
    <w:rsid w:val="00523833"/>
    <w:rsid w:val="00530BF3"/>
    <w:rsid w:val="00550345"/>
    <w:rsid w:val="00550F31"/>
    <w:rsid w:val="00553DFA"/>
    <w:rsid w:val="0055666A"/>
    <w:rsid w:val="00565F55"/>
    <w:rsid w:val="00572F29"/>
    <w:rsid w:val="005757B4"/>
    <w:rsid w:val="00582410"/>
    <w:rsid w:val="00586542"/>
    <w:rsid w:val="00587549"/>
    <w:rsid w:val="00587B8B"/>
    <w:rsid w:val="005918E9"/>
    <w:rsid w:val="00591B5B"/>
    <w:rsid w:val="00593AC2"/>
    <w:rsid w:val="00595506"/>
    <w:rsid w:val="005A02AD"/>
    <w:rsid w:val="005A408F"/>
    <w:rsid w:val="005A4B1E"/>
    <w:rsid w:val="005A6F30"/>
    <w:rsid w:val="005B07F1"/>
    <w:rsid w:val="005B0D6E"/>
    <w:rsid w:val="005B3236"/>
    <w:rsid w:val="005B5E5A"/>
    <w:rsid w:val="005B6F1A"/>
    <w:rsid w:val="005C0287"/>
    <w:rsid w:val="005C0B00"/>
    <w:rsid w:val="005C183E"/>
    <w:rsid w:val="005C6418"/>
    <w:rsid w:val="005C6A85"/>
    <w:rsid w:val="005C6C4C"/>
    <w:rsid w:val="005C6F25"/>
    <w:rsid w:val="005D3FF7"/>
    <w:rsid w:val="005D473B"/>
    <w:rsid w:val="005D5F17"/>
    <w:rsid w:val="005E35CC"/>
    <w:rsid w:val="005E43C8"/>
    <w:rsid w:val="005E5284"/>
    <w:rsid w:val="005E6516"/>
    <w:rsid w:val="005E6FB7"/>
    <w:rsid w:val="005F0AE8"/>
    <w:rsid w:val="005F1983"/>
    <w:rsid w:val="005F203C"/>
    <w:rsid w:val="005F2560"/>
    <w:rsid w:val="005F2D2E"/>
    <w:rsid w:val="005F3F8E"/>
    <w:rsid w:val="005F6A6F"/>
    <w:rsid w:val="00601A8A"/>
    <w:rsid w:val="00601CCB"/>
    <w:rsid w:val="00603569"/>
    <w:rsid w:val="00604851"/>
    <w:rsid w:val="006127E4"/>
    <w:rsid w:val="00613554"/>
    <w:rsid w:val="0061384E"/>
    <w:rsid w:val="00615168"/>
    <w:rsid w:val="0061643D"/>
    <w:rsid w:val="0061653B"/>
    <w:rsid w:val="006170E1"/>
    <w:rsid w:val="00623EE2"/>
    <w:rsid w:val="00625B3E"/>
    <w:rsid w:val="006311D1"/>
    <w:rsid w:val="00632CED"/>
    <w:rsid w:val="006335A0"/>
    <w:rsid w:val="006346D7"/>
    <w:rsid w:val="0063529E"/>
    <w:rsid w:val="006368B9"/>
    <w:rsid w:val="00636E19"/>
    <w:rsid w:val="0064790F"/>
    <w:rsid w:val="00651611"/>
    <w:rsid w:val="00651EB1"/>
    <w:rsid w:val="00653B0B"/>
    <w:rsid w:val="00654E4D"/>
    <w:rsid w:val="006572CF"/>
    <w:rsid w:val="00657DD8"/>
    <w:rsid w:val="0066178B"/>
    <w:rsid w:val="00661E20"/>
    <w:rsid w:val="00663A76"/>
    <w:rsid w:val="00673079"/>
    <w:rsid w:val="0068085C"/>
    <w:rsid w:val="0068558D"/>
    <w:rsid w:val="00695933"/>
    <w:rsid w:val="00696983"/>
    <w:rsid w:val="00697BC9"/>
    <w:rsid w:val="006A48DF"/>
    <w:rsid w:val="006A6FB9"/>
    <w:rsid w:val="006A70CE"/>
    <w:rsid w:val="006B1BB9"/>
    <w:rsid w:val="006B3AEC"/>
    <w:rsid w:val="006B5A99"/>
    <w:rsid w:val="006B758A"/>
    <w:rsid w:val="006B7AED"/>
    <w:rsid w:val="006C110A"/>
    <w:rsid w:val="006C2676"/>
    <w:rsid w:val="006C29FF"/>
    <w:rsid w:val="006C303A"/>
    <w:rsid w:val="006C37A9"/>
    <w:rsid w:val="006C5870"/>
    <w:rsid w:val="006C6E59"/>
    <w:rsid w:val="006D15EB"/>
    <w:rsid w:val="006D343B"/>
    <w:rsid w:val="006D3F16"/>
    <w:rsid w:val="006E5AD8"/>
    <w:rsid w:val="006F1B46"/>
    <w:rsid w:val="006F2C03"/>
    <w:rsid w:val="006F4C6E"/>
    <w:rsid w:val="006F5486"/>
    <w:rsid w:val="00704540"/>
    <w:rsid w:val="00705AB0"/>
    <w:rsid w:val="00712FB4"/>
    <w:rsid w:val="00714868"/>
    <w:rsid w:val="0071525F"/>
    <w:rsid w:val="00716DA2"/>
    <w:rsid w:val="007213C7"/>
    <w:rsid w:val="0072437C"/>
    <w:rsid w:val="00727220"/>
    <w:rsid w:val="00727E72"/>
    <w:rsid w:val="00731491"/>
    <w:rsid w:val="00731805"/>
    <w:rsid w:val="00736F9F"/>
    <w:rsid w:val="00737DDD"/>
    <w:rsid w:val="007401EE"/>
    <w:rsid w:val="00744915"/>
    <w:rsid w:val="00745292"/>
    <w:rsid w:val="00747B81"/>
    <w:rsid w:val="00750449"/>
    <w:rsid w:val="00750D21"/>
    <w:rsid w:val="00753247"/>
    <w:rsid w:val="00753E54"/>
    <w:rsid w:val="007600F1"/>
    <w:rsid w:val="0076068F"/>
    <w:rsid w:val="007609C3"/>
    <w:rsid w:val="0076548F"/>
    <w:rsid w:val="00767DB2"/>
    <w:rsid w:val="00773864"/>
    <w:rsid w:val="00773B88"/>
    <w:rsid w:val="00773ECE"/>
    <w:rsid w:val="00782653"/>
    <w:rsid w:val="00782D2A"/>
    <w:rsid w:val="0078564A"/>
    <w:rsid w:val="007867FC"/>
    <w:rsid w:val="00791129"/>
    <w:rsid w:val="007914AF"/>
    <w:rsid w:val="0079640E"/>
    <w:rsid w:val="007967EC"/>
    <w:rsid w:val="007976AC"/>
    <w:rsid w:val="007A1723"/>
    <w:rsid w:val="007A3735"/>
    <w:rsid w:val="007A3A83"/>
    <w:rsid w:val="007A4039"/>
    <w:rsid w:val="007A7A8B"/>
    <w:rsid w:val="007A7F2E"/>
    <w:rsid w:val="007B207E"/>
    <w:rsid w:val="007B46E6"/>
    <w:rsid w:val="007B5535"/>
    <w:rsid w:val="007C0398"/>
    <w:rsid w:val="007C0472"/>
    <w:rsid w:val="007C384C"/>
    <w:rsid w:val="007C4377"/>
    <w:rsid w:val="007C43FA"/>
    <w:rsid w:val="007C5F62"/>
    <w:rsid w:val="007C5F8D"/>
    <w:rsid w:val="007C743A"/>
    <w:rsid w:val="007D1671"/>
    <w:rsid w:val="007D26B9"/>
    <w:rsid w:val="007D3EE3"/>
    <w:rsid w:val="007D4C9B"/>
    <w:rsid w:val="007E2197"/>
    <w:rsid w:val="007E2895"/>
    <w:rsid w:val="007E2D39"/>
    <w:rsid w:val="007E4BD9"/>
    <w:rsid w:val="007E6D2E"/>
    <w:rsid w:val="007E721F"/>
    <w:rsid w:val="007F35A1"/>
    <w:rsid w:val="007F622D"/>
    <w:rsid w:val="008005E9"/>
    <w:rsid w:val="00802979"/>
    <w:rsid w:val="00804801"/>
    <w:rsid w:val="00804F29"/>
    <w:rsid w:val="008052F0"/>
    <w:rsid w:val="008109E1"/>
    <w:rsid w:val="00810C0E"/>
    <w:rsid w:val="008131BA"/>
    <w:rsid w:val="00813C4B"/>
    <w:rsid w:val="00832328"/>
    <w:rsid w:val="0083392D"/>
    <w:rsid w:val="00833E35"/>
    <w:rsid w:val="00835063"/>
    <w:rsid w:val="00837B49"/>
    <w:rsid w:val="00840275"/>
    <w:rsid w:val="00842C21"/>
    <w:rsid w:val="00844128"/>
    <w:rsid w:val="008447F4"/>
    <w:rsid w:val="00845215"/>
    <w:rsid w:val="00845A6B"/>
    <w:rsid w:val="00850F80"/>
    <w:rsid w:val="0085302E"/>
    <w:rsid w:val="008535D9"/>
    <w:rsid w:val="00853BAC"/>
    <w:rsid w:val="0086382C"/>
    <w:rsid w:val="00865B9D"/>
    <w:rsid w:val="00865BCC"/>
    <w:rsid w:val="00866461"/>
    <w:rsid w:val="0086711D"/>
    <w:rsid w:val="008700EA"/>
    <w:rsid w:val="00871F77"/>
    <w:rsid w:val="008766CC"/>
    <w:rsid w:val="00877056"/>
    <w:rsid w:val="0087747F"/>
    <w:rsid w:val="008775F8"/>
    <w:rsid w:val="00880D92"/>
    <w:rsid w:val="0088161F"/>
    <w:rsid w:val="00881C7A"/>
    <w:rsid w:val="008845D4"/>
    <w:rsid w:val="00887F98"/>
    <w:rsid w:val="008903C1"/>
    <w:rsid w:val="008935BF"/>
    <w:rsid w:val="00895F54"/>
    <w:rsid w:val="008963FF"/>
    <w:rsid w:val="008A06D6"/>
    <w:rsid w:val="008B0E9D"/>
    <w:rsid w:val="008B1EEE"/>
    <w:rsid w:val="008B5326"/>
    <w:rsid w:val="008C0184"/>
    <w:rsid w:val="008C1A30"/>
    <w:rsid w:val="008C2525"/>
    <w:rsid w:val="008C3EB2"/>
    <w:rsid w:val="008C43D7"/>
    <w:rsid w:val="008D0AE4"/>
    <w:rsid w:val="008D15C9"/>
    <w:rsid w:val="008D5435"/>
    <w:rsid w:val="008D5605"/>
    <w:rsid w:val="008D62FA"/>
    <w:rsid w:val="008D7295"/>
    <w:rsid w:val="008E16FD"/>
    <w:rsid w:val="008E7187"/>
    <w:rsid w:val="008E793E"/>
    <w:rsid w:val="008F103B"/>
    <w:rsid w:val="008F19CF"/>
    <w:rsid w:val="008F2391"/>
    <w:rsid w:val="008F594C"/>
    <w:rsid w:val="008F5B99"/>
    <w:rsid w:val="009000F1"/>
    <w:rsid w:val="009052A3"/>
    <w:rsid w:val="009104EF"/>
    <w:rsid w:val="00910EBD"/>
    <w:rsid w:val="009113C0"/>
    <w:rsid w:val="00916E19"/>
    <w:rsid w:val="009250B4"/>
    <w:rsid w:val="00925CF5"/>
    <w:rsid w:val="009311CF"/>
    <w:rsid w:val="00933EAD"/>
    <w:rsid w:val="009340E3"/>
    <w:rsid w:val="00934593"/>
    <w:rsid w:val="009348E9"/>
    <w:rsid w:val="009351C7"/>
    <w:rsid w:val="009371E0"/>
    <w:rsid w:val="00937E60"/>
    <w:rsid w:val="00943804"/>
    <w:rsid w:val="0095192A"/>
    <w:rsid w:val="00951D8D"/>
    <w:rsid w:val="00952CF5"/>
    <w:rsid w:val="00954156"/>
    <w:rsid w:val="00954184"/>
    <w:rsid w:val="0095721F"/>
    <w:rsid w:val="00957D3A"/>
    <w:rsid w:val="00963307"/>
    <w:rsid w:val="00964E87"/>
    <w:rsid w:val="00967770"/>
    <w:rsid w:val="009704EB"/>
    <w:rsid w:val="009706BD"/>
    <w:rsid w:val="009729AC"/>
    <w:rsid w:val="00972FFF"/>
    <w:rsid w:val="009732F5"/>
    <w:rsid w:val="00974235"/>
    <w:rsid w:val="00974FDC"/>
    <w:rsid w:val="0098207D"/>
    <w:rsid w:val="00985C4E"/>
    <w:rsid w:val="009915A4"/>
    <w:rsid w:val="00992BC7"/>
    <w:rsid w:val="00992EFA"/>
    <w:rsid w:val="00993C70"/>
    <w:rsid w:val="00994B4B"/>
    <w:rsid w:val="00995274"/>
    <w:rsid w:val="0099568F"/>
    <w:rsid w:val="009A1410"/>
    <w:rsid w:val="009A199E"/>
    <w:rsid w:val="009A2242"/>
    <w:rsid w:val="009A416D"/>
    <w:rsid w:val="009A4976"/>
    <w:rsid w:val="009A4AF7"/>
    <w:rsid w:val="009A4E66"/>
    <w:rsid w:val="009A6CEE"/>
    <w:rsid w:val="009B102C"/>
    <w:rsid w:val="009B32CE"/>
    <w:rsid w:val="009B3F54"/>
    <w:rsid w:val="009B69C2"/>
    <w:rsid w:val="009B7A95"/>
    <w:rsid w:val="009C0296"/>
    <w:rsid w:val="009C6EB2"/>
    <w:rsid w:val="009D0D14"/>
    <w:rsid w:val="009D2C5E"/>
    <w:rsid w:val="009D6360"/>
    <w:rsid w:val="009E160A"/>
    <w:rsid w:val="009E16B2"/>
    <w:rsid w:val="009E3156"/>
    <w:rsid w:val="009E4623"/>
    <w:rsid w:val="009E471A"/>
    <w:rsid w:val="009E4765"/>
    <w:rsid w:val="009E549A"/>
    <w:rsid w:val="009E7C50"/>
    <w:rsid w:val="009F0803"/>
    <w:rsid w:val="009F08EF"/>
    <w:rsid w:val="009F343E"/>
    <w:rsid w:val="009F427A"/>
    <w:rsid w:val="009F4D7A"/>
    <w:rsid w:val="009F6245"/>
    <w:rsid w:val="00A012B8"/>
    <w:rsid w:val="00A02085"/>
    <w:rsid w:val="00A04429"/>
    <w:rsid w:val="00A104A7"/>
    <w:rsid w:val="00A108AF"/>
    <w:rsid w:val="00A11C49"/>
    <w:rsid w:val="00A12545"/>
    <w:rsid w:val="00A128C3"/>
    <w:rsid w:val="00A158A4"/>
    <w:rsid w:val="00A15FA9"/>
    <w:rsid w:val="00A20AF7"/>
    <w:rsid w:val="00A2165A"/>
    <w:rsid w:val="00A219ED"/>
    <w:rsid w:val="00A31F02"/>
    <w:rsid w:val="00A31F3F"/>
    <w:rsid w:val="00A36FD3"/>
    <w:rsid w:val="00A41AB4"/>
    <w:rsid w:val="00A42A93"/>
    <w:rsid w:val="00A42B5A"/>
    <w:rsid w:val="00A43DB9"/>
    <w:rsid w:val="00A45052"/>
    <w:rsid w:val="00A51BE6"/>
    <w:rsid w:val="00A54D62"/>
    <w:rsid w:val="00A64C83"/>
    <w:rsid w:val="00A65C05"/>
    <w:rsid w:val="00A66CA7"/>
    <w:rsid w:val="00A6704E"/>
    <w:rsid w:val="00A71AD6"/>
    <w:rsid w:val="00A72722"/>
    <w:rsid w:val="00A7415C"/>
    <w:rsid w:val="00A76223"/>
    <w:rsid w:val="00A77254"/>
    <w:rsid w:val="00A81273"/>
    <w:rsid w:val="00A8281E"/>
    <w:rsid w:val="00A85124"/>
    <w:rsid w:val="00A90EF7"/>
    <w:rsid w:val="00A9138E"/>
    <w:rsid w:val="00A91CEF"/>
    <w:rsid w:val="00AA2525"/>
    <w:rsid w:val="00AA280D"/>
    <w:rsid w:val="00AA6A34"/>
    <w:rsid w:val="00AA7A62"/>
    <w:rsid w:val="00AB2462"/>
    <w:rsid w:val="00AB28FA"/>
    <w:rsid w:val="00AB5868"/>
    <w:rsid w:val="00AC1FF3"/>
    <w:rsid w:val="00AC3096"/>
    <w:rsid w:val="00AC3DC4"/>
    <w:rsid w:val="00AC4782"/>
    <w:rsid w:val="00AC5FF7"/>
    <w:rsid w:val="00AC7089"/>
    <w:rsid w:val="00AD0C45"/>
    <w:rsid w:val="00AD2E0D"/>
    <w:rsid w:val="00AD32E0"/>
    <w:rsid w:val="00AD3E78"/>
    <w:rsid w:val="00AD55E8"/>
    <w:rsid w:val="00AE03DE"/>
    <w:rsid w:val="00AE08AF"/>
    <w:rsid w:val="00AE2D08"/>
    <w:rsid w:val="00AE51A1"/>
    <w:rsid w:val="00AF1652"/>
    <w:rsid w:val="00AF3342"/>
    <w:rsid w:val="00AF4909"/>
    <w:rsid w:val="00B0239B"/>
    <w:rsid w:val="00B10982"/>
    <w:rsid w:val="00B14278"/>
    <w:rsid w:val="00B15AF6"/>
    <w:rsid w:val="00B16D76"/>
    <w:rsid w:val="00B176F4"/>
    <w:rsid w:val="00B20110"/>
    <w:rsid w:val="00B2757F"/>
    <w:rsid w:val="00B3019A"/>
    <w:rsid w:val="00B305E6"/>
    <w:rsid w:val="00B315DB"/>
    <w:rsid w:val="00B32B25"/>
    <w:rsid w:val="00B35C7C"/>
    <w:rsid w:val="00B367C8"/>
    <w:rsid w:val="00B36B64"/>
    <w:rsid w:val="00B37BA1"/>
    <w:rsid w:val="00B42ABE"/>
    <w:rsid w:val="00B4380E"/>
    <w:rsid w:val="00B50FF9"/>
    <w:rsid w:val="00B51255"/>
    <w:rsid w:val="00B53E45"/>
    <w:rsid w:val="00B5517F"/>
    <w:rsid w:val="00B5552F"/>
    <w:rsid w:val="00B66C33"/>
    <w:rsid w:val="00B71F53"/>
    <w:rsid w:val="00B76566"/>
    <w:rsid w:val="00B809AD"/>
    <w:rsid w:val="00B85F3F"/>
    <w:rsid w:val="00B9134E"/>
    <w:rsid w:val="00B94C37"/>
    <w:rsid w:val="00B94E1C"/>
    <w:rsid w:val="00B9683B"/>
    <w:rsid w:val="00BA17DC"/>
    <w:rsid w:val="00BA1817"/>
    <w:rsid w:val="00BA1BFB"/>
    <w:rsid w:val="00BB10D5"/>
    <w:rsid w:val="00BB1C18"/>
    <w:rsid w:val="00BB47C1"/>
    <w:rsid w:val="00BB6851"/>
    <w:rsid w:val="00BC1464"/>
    <w:rsid w:val="00BC2E39"/>
    <w:rsid w:val="00BC3CAC"/>
    <w:rsid w:val="00BC47CA"/>
    <w:rsid w:val="00BC55A4"/>
    <w:rsid w:val="00BC73C0"/>
    <w:rsid w:val="00BC7417"/>
    <w:rsid w:val="00BD0E5E"/>
    <w:rsid w:val="00BD0FE9"/>
    <w:rsid w:val="00BD2171"/>
    <w:rsid w:val="00BD231A"/>
    <w:rsid w:val="00BD276E"/>
    <w:rsid w:val="00BD292F"/>
    <w:rsid w:val="00BD2BF7"/>
    <w:rsid w:val="00BD3B96"/>
    <w:rsid w:val="00BD58BF"/>
    <w:rsid w:val="00BE4CF8"/>
    <w:rsid w:val="00BE7EB4"/>
    <w:rsid w:val="00BF15C8"/>
    <w:rsid w:val="00BF1C6D"/>
    <w:rsid w:val="00BF2BF6"/>
    <w:rsid w:val="00C00F89"/>
    <w:rsid w:val="00C025FB"/>
    <w:rsid w:val="00C0347F"/>
    <w:rsid w:val="00C05F2E"/>
    <w:rsid w:val="00C06899"/>
    <w:rsid w:val="00C06E93"/>
    <w:rsid w:val="00C15663"/>
    <w:rsid w:val="00C1569E"/>
    <w:rsid w:val="00C20BE3"/>
    <w:rsid w:val="00C243D3"/>
    <w:rsid w:val="00C303B1"/>
    <w:rsid w:val="00C30CB4"/>
    <w:rsid w:val="00C3301F"/>
    <w:rsid w:val="00C33D7C"/>
    <w:rsid w:val="00C343C0"/>
    <w:rsid w:val="00C34E3A"/>
    <w:rsid w:val="00C363AF"/>
    <w:rsid w:val="00C3748E"/>
    <w:rsid w:val="00C37F45"/>
    <w:rsid w:val="00C41B68"/>
    <w:rsid w:val="00C45BD2"/>
    <w:rsid w:val="00C47237"/>
    <w:rsid w:val="00C47E84"/>
    <w:rsid w:val="00C53342"/>
    <w:rsid w:val="00C55BC0"/>
    <w:rsid w:val="00C562CE"/>
    <w:rsid w:val="00C56782"/>
    <w:rsid w:val="00C572DC"/>
    <w:rsid w:val="00C57B6A"/>
    <w:rsid w:val="00C60C09"/>
    <w:rsid w:val="00C62236"/>
    <w:rsid w:val="00C625A3"/>
    <w:rsid w:val="00C6356B"/>
    <w:rsid w:val="00C67730"/>
    <w:rsid w:val="00C7139A"/>
    <w:rsid w:val="00C72CD2"/>
    <w:rsid w:val="00C740EB"/>
    <w:rsid w:val="00C81A97"/>
    <w:rsid w:val="00C827CE"/>
    <w:rsid w:val="00C8401D"/>
    <w:rsid w:val="00C84EB9"/>
    <w:rsid w:val="00C87824"/>
    <w:rsid w:val="00C87DC9"/>
    <w:rsid w:val="00C93B54"/>
    <w:rsid w:val="00C96C09"/>
    <w:rsid w:val="00CA0087"/>
    <w:rsid w:val="00CA18F3"/>
    <w:rsid w:val="00CA2E8C"/>
    <w:rsid w:val="00CA4A85"/>
    <w:rsid w:val="00CA538A"/>
    <w:rsid w:val="00CA57FD"/>
    <w:rsid w:val="00CB03B5"/>
    <w:rsid w:val="00CB0898"/>
    <w:rsid w:val="00CB4643"/>
    <w:rsid w:val="00CB5BD1"/>
    <w:rsid w:val="00CB634C"/>
    <w:rsid w:val="00CC2D31"/>
    <w:rsid w:val="00CD4817"/>
    <w:rsid w:val="00CD6AEA"/>
    <w:rsid w:val="00CD7458"/>
    <w:rsid w:val="00CE0434"/>
    <w:rsid w:val="00CE0D08"/>
    <w:rsid w:val="00CE16FC"/>
    <w:rsid w:val="00CF2F5C"/>
    <w:rsid w:val="00CF31D6"/>
    <w:rsid w:val="00D04708"/>
    <w:rsid w:val="00D04FA5"/>
    <w:rsid w:val="00D1189B"/>
    <w:rsid w:val="00D131E7"/>
    <w:rsid w:val="00D13D6C"/>
    <w:rsid w:val="00D15951"/>
    <w:rsid w:val="00D15BFE"/>
    <w:rsid w:val="00D173CA"/>
    <w:rsid w:val="00D17D41"/>
    <w:rsid w:val="00D20B2B"/>
    <w:rsid w:val="00D24428"/>
    <w:rsid w:val="00D24860"/>
    <w:rsid w:val="00D2625F"/>
    <w:rsid w:val="00D318EC"/>
    <w:rsid w:val="00D333E9"/>
    <w:rsid w:val="00D3449A"/>
    <w:rsid w:val="00D35A5D"/>
    <w:rsid w:val="00D361BF"/>
    <w:rsid w:val="00D37310"/>
    <w:rsid w:val="00D4418D"/>
    <w:rsid w:val="00D46C29"/>
    <w:rsid w:val="00D474BB"/>
    <w:rsid w:val="00D570C1"/>
    <w:rsid w:val="00D57796"/>
    <w:rsid w:val="00D57F24"/>
    <w:rsid w:val="00D610FB"/>
    <w:rsid w:val="00D66121"/>
    <w:rsid w:val="00D70AA6"/>
    <w:rsid w:val="00D74641"/>
    <w:rsid w:val="00D76B58"/>
    <w:rsid w:val="00D810D2"/>
    <w:rsid w:val="00D8226E"/>
    <w:rsid w:val="00D835A1"/>
    <w:rsid w:val="00D8369E"/>
    <w:rsid w:val="00D85A45"/>
    <w:rsid w:val="00D87B7E"/>
    <w:rsid w:val="00D87E33"/>
    <w:rsid w:val="00D938F0"/>
    <w:rsid w:val="00D94734"/>
    <w:rsid w:val="00D95A69"/>
    <w:rsid w:val="00DA08A9"/>
    <w:rsid w:val="00DA2B22"/>
    <w:rsid w:val="00DA3D38"/>
    <w:rsid w:val="00DA71D3"/>
    <w:rsid w:val="00DB0490"/>
    <w:rsid w:val="00DB2C88"/>
    <w:rsid w:val="00DB38F6"/>
    <w:rsid w:val="00DB4985"/>
    <w:rsid w:val="00DB6B24"/>
    <w:rsid w:val="00DB763F"/>
    <w:rsid w:val="00DC065B"/>
    <w:rsid w:val="00DC15E3"/>
    <w:rsid w:val="00DC3C44"/>
    <w:rsid w:val="00DC6892"/>
    <w:rsid w:val="00DD2709"/>
    <w:rsid w:val="00DD4178"/>
    <w:rsid w:val="00DE3967"/>
    <w:rsid w:val="00DE5E21"/>
    <w:rsid w:val="00DF0163"/>
    <w:rsid w:val="00DF02BB"/>
    <w:rsid w:val="00DF06D9"/>
    <w:rsid w:val="00DF160A"/>
    <w:rsid w:val="00DF1CB3"/>
    <w:rsid w:val="00DF35BC"/>
    <w:rsid w:val="00DF4204"/>
    <w:rsid w:val="00DF4B73"/>
    <w:rsid w:val="00DF4C93"/>
    <w:rsid w:val="00DF5FD2"/>
    <w:rsid w:val="00DF6532"/>
    <w:rsid w:val="00DF6E3F"/>
    <w:rsid w:val="00DF75FE"/>
    <w:rsid w:val="00E00CDB"/>
    <w:rsid w:val="00E066DE"/>
    <w:rsid w:val="00E0674A"/>
    <w:rsid w:val="00E07695"/>
    <w:rsid w:val="00E077AA"/>
    <w:rsid w:val="00E11326"/>
    <w:rsid w:val="00E12E31"/>
    <w:rsid w:val="00E15130"/>
    <w:rsid w:val="00E21082"/>
    <w:rsid w:val="00E245D5"/>
    <w:rsid w:val="00E258F0"/>
    <w:rsid w:val="00E314AB"/>
    <w:rsid w:val="00E327A6"/>
    <w:rsid w:val="00E343A0"/>
    <w:rsid w:val="00E356CE"/>
    <w:rsid w:val="00E35EB2"/>
    <w:rsid w:val="00E367A4"/>
    <w:rsid w:val="00E400EA"/>
    <w:rsid w:val="00E42820"/>
    <w:rsid w:val="00E4332E"/>
    <w:rsid w:val="00E43AEC"/>
    <w:rsid w:val="00E4473F"/>
    <w:rsid w:val="00E4560B"/>
    <w:rsid w:val="00E456BC"/>
    <w:rsid w:val="00E46555"/>
    <w:rsid w:val="00E46775"/>
    <w:rsid w:val="00E53E2E"/>
    <w:rsid w:val="00E53E57"/>
    <w:rsid w:val="00E54B7C"/>
    <w:rsid w:val="00E5528C"/>
    <w:rsid w:val="00E6112B"/>
    <w:rsid w:val="00E6282D"/>
    <w:rsid w:val="00E634B0"/>
    <w:rsid w:val="00E70228"/>
    <w:rsid w:val="00E73F5A"/>
    <w:rsid w:val="00E746B8"/>
    <w:rsid w:val="00E75BC4"/>
    <w:rsid w:val="00E76DA8"/>
    <w:rsid w:val="00E772D1"/>
    <w:rsid w:val="00E8215B"/>
    <w:rsid w:val="00E82377"/>
    <w:rsid w:val="00E853FC"/>
    <w:rsid w:val="00E868F5"/>
    <w:rsid w:val="00E92C88"/>
    <w:rsid w:val="00E93A82"/>
    <w:rsid w:val="00E9485C"/>
    <w:rsid w:val="00E952AF"/>
    <w:rsid w:val="00E96FDF"/>
    <w:rsid w:val="00E97004"/>
    <w:rsid w:val="00E97F95"/>
    <w:rsid w:val="00EA18D1"/>
    <w:rsid w:val="00EA2107"/>
    <w:rsid w:val="00EA5608"/>
    <w:rsid w:val="00EA6504"/>
    <w:rsid w:val="00EA6EA4"/>
    <w:rsid w:val="00EA7E76"/>
    <w:rsid w:val="00EB15E8"/>
    <w:rsid w:val="00EB2152"/>
    <w:rsid w:val="00EB2F69"/>
    <w:rsid w:val="00EB341B"/>
    <w:rsid w:val="00EB72B4"/>
    <w:rsid w:val="00EB7DFF"/>
    <w:rsid w:val="00EC2167"/>
    <w:rsid w:val="00EC332D"/>
    <w:rsid w:val="00EC7A96"/>
    <w:rsid w:val="00ED0F77"/>
    <w:rsid w:val="00ED1ED7"/>
    <w:rsid w:val="00ED487C"/>
    <w:rsid w:val="00ED4D85"/>
    <w:rsid w:val="00ED5646"/>
    <w:rsid w:val="00ED56F9"/>
    <w:rsid w:val="00EE022B"/>
    <w:rsid w:val="00EE23CA"/>
    <w:rsid w:val="00EE5761"/>
    <w:rsid w:val="00EF6C73"/>
    <w:rsid w:val="00EF7F77"/>
    <w:rsid w:val="00F01298"/>
    <w:rsid w:val="00F01FFF"/>
    <w:rsid w:val="00F03ABC"/>
    <w:rsid w:val="00F05D35"/>
    <w:rsid w:val="00F07A1A"/>
    <w:rsid w:val="00F13651"/>
    <w:rsid w:val="00F148F4"/>
    <w:rsid w:val="00F14FF5"/>
    <w:rsid w:val="00F169B6"/>
    <w:rsid w:val="00F1763B"/>
    <w:rsid w:val="00F23591"/>
    <w:rsid w:val="00F2508C"/>
    <w:rsid w:val="00F25373"/>
    <w:rsid w:val="00F268A4"/>
    <w:rsid w:val="00F27F74"/>
    <w:rsid w:val="00F31CC5"/>
    <w:rsid w:val="00F33D0C"/>
    <w:rsid w:val="00F37C35"/>
    <w:rsid w:val="00F41413"/>
    <w:rsid w:val="00F43411"/>
    <w:rsid w:val="00F45FA2"/>
    <w:rsid w:val="00F46F2C"/>
    <w:rsid w:val="00F51642"/>
    <w:rsid w:val="00F5534D"/>
    <w:rsid w:val="00F709D0"/>
    <w:rsid w:val="00F714BA"/>
    <w:rsid w:val="00F72E33"/>
    <w:rsid w:val="00F734AB"/>
    <w:rsid w:val="00F77711"/>
    <w:rsid w:val="00F82B6F"/>
    <w:rsid w:val="00F830E7"/>
    <w:rsid w:val="00F83B87"/>
    <w:rsid w:val="00F914DA"/>
    <w:rsid w:val="00F9290A"/>
    <w:rsid w:val="00F9311C"/>
    <w:rsid w:val="00F933E8"/>
    <w:rsid w:val="00F94FBD"/>
    <w:rsid w:val="00FA3031"/>
    <w:rsid w:val="00FA3B09"/>
    <w:rsid w:val="00FA6ABD"/>
    <w:rsid w:val="00FB0CE1"/>
    <w:rsid w:val="00FB1E1D"/>
    <w:rsid w:val="00FB2BD4"/>
    <w:rsid w:val="00FB2F80"/>
    <w:rsid w:val="00FB3A23"/>
    <w:rsid w:val="00FB3B49"/>
    <w:rsid w:val="00FB5B1D"/>
    <w:rsid w:val="00FB5B3A"/>
    <w:rsid w:val="00FB6F12"/>
    <w:rsid w:val="00FB772B"/>
    <w:rsid w:val="00FC14FA"/>
    <w:rsid w:val="00FC7DA5"/>
    <w:rsid w:val="00FD1DAD"/>
    <w:rsid w:val="00FD2700"/>
    <w:rsid w:val="00FD50F9"/>
    <w:rsid w:val="00FD6829"/>
    <w:rsid w:val="00FE06E5"/>
    <w:rsid w:val="00FE2838"/>
    <w:rsid w:val="00FF2654"/>
    <w:rsid w:val="00FF7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EFD085"/>
  <w15:chartTrackingRefBased/>
  <w15:docId w15:val="{55B33B76-D1B4-4512-B59B-5CDC31ADA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7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F4C6E"/>
    <w:rPr>
      <w:rFonts w:ascii="Times New Roman" w:eastAsia="Times New Roman" w:hAnsi="Times New Roman"/>
      <w:color w:val="212120"/>
      <w:kern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34E3A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315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5DB"/>
    <w:rPr>
      <w:rFonts w:ascii="Times New Roman" w:eastAsia="Times New Roman" w:hAnsi="Times New Roman"/>
      <w:color w:val="212120"/>
      <w:kern w:val="28"/>
    </w:rPr>
  </w:style>
  <w:style w:type="paragraph" w:styleId="Footer">
    <w:name w:val="footer"/>
    <w:basedOn w:val="Normal"/>
    <w:link w:val="FooterChar"/>
    <w:uiPriority w:val="99"/>
    <w:unhideWhenUsed/>
    <w:rsid w:val="00B315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315DB"/>
    <w:rPr>
      <w:rFonts w:ascii="Times New Roman" w:eastAsia="Times New Roman" w:hAnsi="Times New Roman"/>
      <w:color w:val="212120"/>
      <w:kern w:val="28"/>
    </w:rPr>
  </w:style>
  <w:style w:type="table" w:styleId="TableGrid">
    <w:name w:val="Table Grid"/>
    <w:basedOn w:val="TableNormal"/>
    <w:uiPriority w:val="39"/>
    <w:rsid w:val="009351C7"/>
    <w:rPr>
      <w:rFonts w:asciiTheme="minorHAnsi" w:eastAsiaTheme="minorEastAsia" w:hAnsiTheme="minorHAnsi" w:cstheme="minorBidi"/>
      <w:color w:val="595959" w:themeColor="text1" w:themeTint="A6"/>
      <w:sz w:val="24"/>
      <w:szCs w:val="24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basedOn w:val="Normal"/>
    <w:uiPriority w:val="7"/>
    <w:qFormat/>
    <w:rsid w:val="00151386"/>
    <w:rPr>
      <w:rFonts w:asciiTheme="minorHAnsi" w:hAnsiTheme="minorHAnsi" w:cs="Arial"/>
      <w:noProof/>
      <w:color w:val="auto"/>
      <w:kern w:val="0"/>
      <w:sz w:val="24"/>
      <w:szCs w:val="22"/>
    </w:rPr>
  </w:style>
  <w:style w:type="paragraph" w:customStyle="1" w:styleId="ContactInfo">
    <w:name w:val="Contact Info"/>
    <w:basedOn w:val="Heading6"/>
    <w:uiPriority w:val="1"/>
    <w:qFormat/>
    <w:rsid w:val="00C34E3A"/>
    <w:pPr>
      <w:spacing w:before="100" w:after="240"/>
    </w:pPr>
    <w:rPr>
      <w:color w:val="2F5496" w:themeColor="accent1" w:themeShade="BF"/>
      <w:kern w:val="0"/>
      <w:sz w:val="24"/>
      <w:szCs w:val="24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34E3A"/>
    <w:rPr>
      <w:rFonts w:asciiTheme="majorHAnsi" w:eastAsiaTheme="majorEastAsia" w:hAnsiTheme="majorHAnsi" w:cstheme="majorBidi"/>
      <w:color w:val="1F3763" w:themeColor="accent1" w:themeShade="7F"/>
      <w:kern w:val="28"/>
    </w:rPr>
  </w:style>
  <w:style w:type="paragraph" w:styleId="ListParagraph">
    <w:name w:val="List Paragraph"/>
    <w:basedOn w:val="Normal"/>
    <w:uiPriority w:val="34"/>
    <w:unhideWhenUsed/>
    <w:qFormat/>
    <w:rsid w:val="00DB6B24"/>
    <w:pPr>
      <w:spacing w:after="240"/>
      <w:ind w:left="720"/>
      <w:contextualSpacing/>
    </w:pPr>
    <w:rPr>
      <w:rFonts w:asciiTheme="minorHAnsi" w:hAnsiTheme="minorHAnsi" w:cs="Arial"/>
      <w:noProof/>
      <w:color w:val="auto"/>
      <w:kern w:val="0"/>
      <w:sz w:val="24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330B51"/>
    <w:pPr>
      <w:spacing w:after="200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33D93"/>
    <w:rPr>
      <w:color w:val="1F3864" w:themeColor="accent1" w:themeShade="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yperlink" Target="http://www.ndwa.org.np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hyperlink" Target="mailto:ndwa.2009@gmail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yperlink" Target="mailto:ndwa.er@gmail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yperlink" Target="mailto:ndwa.fwr@gmail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p\AppData\Roaming\Microsoft\Templates\Real%20estate%20newsletter%20(4%20pages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5FEF6F-7111-4F79-9927-4C382C589D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Real estate newsletter (4 pages).dotx</Template>
  <TotalTime>619</TotalTime>
  <Pages>14</Pages>
  <Words>2550</Words>
  <Characters>14539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311</cp:revision>
  <cp:lastPrinted>2022-07-20T06:31:00Z</cp:lastPrinted>
  <dcterms:created xsi:type="dcterms:W3CDTF">2022-07-13T11:18:00Z</dcterms:created>
  <dcterms:modified xsi:type="dcterms:W3CDTF">2022-07-20T10:46:00Z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0x0101005F02E0EF7D44C04B9FA644DBFF45FF6A</vt:lpwstr>
  </property>
</Properties>
</file>